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28D3" w:rsidRDefault="005628D3" w:rsidP="00373DD6">
      <w:pPr>
        <w:pStyle w:val="KeinLeerraum"/>
        <w:jc w:val="right"/>
      </w:pPr>
    </w:p>
    <w:p w:rsidR="00C628DB" w:rsidRDefault="00373DD6" w:rsidP="00373DD6">
      <w:pPr>
        <w:pStyle w:val="KeinLeerraum"/>
        <w:tabs>
          <w:tab w:val="left" w:pos="6990"/>
          <w:tab w:val="right" w:pos="9072"/>
        </w:tabs>
      </w:pPr>
      <w:r>
        <w:tab/>
        <w:t xml:space="preserve">    </w:t>
      </w:r>
      <w:r>
        <w:tab/>
      </w:r>
      <w:r>
        <w:fldChar w:fldCharType="begin"/>
      </w:r>
      <w:r>
        <w:instrText xml:space="preserve"> TIME \@ "dd.MM.yyyy" </w:instrText>
      </w:r>
      <w:r>
        <w:fldChar w:fldCharType="separate"/>
      </w:r>
      <w:r w:rsidR="00740C15">
        <w:rPr>
          <w:noProof/>
        </w:rPr>
        <w:t>09.09.2021</w:t>
      </w:r>
      <w:r>
        <w:fldChar w:fldCharType="end"/>
      </w:r>
    </w:p>
    <w:p w:rsidR="00B71444" w:rsidRPr="005628D3" w:rsidRDefault="00B71444" w:rsidP="005628D3">
      <w:pPr>
        <w:pStyle w:val="KeinLeerraum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 wp14:anchorId="2C534B44" wp14:editId="127B4A72">
                <wp:simplePos x="0" y="0"/>
                <wp:positionH relativeFrom="column">
                  <wp:posOffset>-918845</wp:posOffset>
                </wp:positionH>
                <wp:positionV relativeFrom="page">
                  <wp:posOffset>3618230</wp:posOffset>
                </wp:positionV>
                <wp:extent cx="277200" cy="0"/>
                <wp:effectExtent l="0" t="0" r="27940" b="19050"/>
                <wp:wrapNone/>
                <wp:docPr id="4" name="Gerade Verbindung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CADFAC6" id="Gerade Verbindung 4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-72.35pt,284.9pt" to="-50.5pt,28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" strokecolor="#4579b8 [3044]">
                <w10:wrap anchory="page"/>
                <w10:anchorlock/>
              </v:line>
            </w:pict>
          </mc:Fallback>
        </mc:AlternateContent>
      </w:r>
    </w:p>
    <w:p w:rsidR="00C628DB" w:rsidRPr="00303B10" w:rsidRDefault="00B71444">
      <w:pPr>
        <w:rPr>
          <w:rFonts w:ascii="Comic Sans MS" w:hAnsi="Comic Sans MS"/>
          <w:sz w:val="24"/>
          <w:szCs w:val="24"/>
        </w:rPr>
      </w:pPr>
      <w:r w:rsidRPr="00303B1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4CD4DE72" wp14:editId="1D6699FA">
                <wp:simplePos x="0" y="0"/>
                <wp:positionH relativeFrom="page">
                  <wp:posOffset>-19050</wp:posOffset>
                </wp:positionH>
                <wp:positionV relativeFrom="page">
                  <wp:posOffset>7200900</wp:posOffset>
                </wp:positionV>
                <wp:extent cx="277200" cy="0"/>
                <wp:effectExtent l="0" t="0" r="27940" b="19050"/>
                <wp:wrapNone/>
                <wp:docPr id="2" name="Gerade Verbindung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072AB9" id="Gerade Verbindung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-1.5pt,567pt" to="20.35pt,5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" strokecolor="#4579b8 [3044]">
                <w10:wrap anchorx="page" anchory="page"/>
                <w10:anchorlock/>
              </v:line>
            </w:pict>
          </mc:Fallback>
        </mc:AlternateContent>
      </w:r>
      <w:r w:rsidR="00303B10" w:rsidRPr="00303B10">
        <w:rPr>
          <w:rFonts w:ascii="Comic Sans MS" w:hAnsi="Comic Sans MS"/>
          <w:sz w:val="24"/>
          <w:szCs w:val="24"/>
        </w:rPr>
        <w:t>Liebe Familien der Vorschulkinder,</w:t>
      </w:r>
    </w:p>
    <w:p w:rsidR="00303B10" w:rsidRPr="00303B10" w:rsidRDefault="00303B10">
      <w:pPr>
        <w:rPr>
          <w:rFonts w:ascii="Comic Sans MS" w:hAnsi="Comic Sans MS"/>
          <w:sz w:val="24"/>
          <w:szCs w:val="24"/>
        </w:rPr>
      </w:pPr>
    </w:p>
    <w:p w:rsidR="00303B10" w:rsidRPr="00303B10" w:rsidRDefault="00303B10">
      <w:pPr>
        <w:rPr>
          <w:rFonts w:ascii="Comic Sans MS" w:hAnsi="Comic Sans MS"/>
          <w:sz w:val="24"/>
          <w:szCs w:val="24"/>
        </w:rPr>
      </w:pPr>
      <w:r w:rsidRPr="00303B10">
        <w:rPr>
          <w:rFonts w:ascii="Comic Sans MS" w:hAnsi="Comic Sans MS"/>
          <w:sz w:val="24"/>
          <w:szCs w:val="24"/>
        </w:rPr>
        <w:t>das letzte Kindergartenjahr ist für Ihre Kinder angebrochen und wir möchten wie Sie, dass die Kinder gut vorbereitet in die Grundschule gehen.</w:t>
      </w:r>
    </w:p>
    <w:p w:rsidR="00303B10" w:rsidRPr="00303B10" w:rsidRDefault="00303B10">
      <w:pPr>
        <w:rPr>
          <w:rFonts w:ascii="Comic Sans MS" w:hAnsi="Comic Sans MS"/>
          <w:sz w:val="24"/>
          <w:szCs w:val="24"/>
        </w:rPr>
      </w:pPr>
      <w:r w:rsidRPr="00303B10">
        <w:rPr>
          <w:rFonts w:ascii="Comic Sans MS" w:hAnsi="Comic Sans MS"/>
          <w:sz w:val="24"/>
          <w:szCs w:val="24"/>
        </w:rPr>
        <w:t>Am Dienstag, den 28.09.2021 um 19:00 Uhr laden wir Sie deshalb zu einem Elternabend mit dem Thema: „Mein Kind kommt in die Schule“ ein.</w:t>
      </w:r>
    </w:p>
    <w:p w:rsidR="00740C15" w:rsidRDefault="00303B10">
      <w:pPr>
        <w:rPr>
          <w:rFonts w:ascii="Comic Sans MS" w:hAnsi="Comic Sans MS"/>
          <w:sz w:val="24"/>
          <w:szCs w:val="24"/>
        </w:rPr>
      </w:pPr>
      <w:r w:rsidRPr="00303B10">
        <w:rPr>
          <w:rFonts w:ascii="Comic Sans MS" w:hAnsi="Comic Sans MS"/>
          <w:sz w:val="24"/>
          <w:szCs w:val="24"/>
        </w:rPr>
        <w:t>An diesem Termin werden wir Sie darüber informieren</w:t>
      </w:r>
      <w:r>
        <w:rPr>
          <w:rFonts w:ascii="Comic Sans MS" w:hAnsi="Comic Sans MS"/>
          <w:sz w:val="24"/>
          <w:szCs w:val="24"/>
        </w:rPr>
        <w:t>,</w:t>
      </w:r>
    </w:p>
    <w:p w:rsidR="00303B10" w:rsidRDefault="00303B10">
      <w:pPr>
        <w:rPr>
          <w:rFonts w:ascii="Comic Sans MS" w:hAnsi="Comic Sans MS"/>
          <w:sz w:val="24"/>
          <w:szCs w:val="24"/>
        </w:rPr>
      </w:pPr>
      <w:r w:rsidRPr="00303B10">
        <w:rPr>
          <w:rFonts w:ascii="Comic Sans MS" w:hAnsi="Comic Sans MS"/>
          <w:sz w:val="24"/>
          <w:szCs w:val="24"/>
        </w:rPr>
        <w:t xml:space="preserve"> wie wir als Kita das letzte Kindergartenjahr Ihres Kindes gestalten, welche Projekte wir planen und was Sie tun können</w:t>
      </w:r>
      <w:r w:rsidR="00F21634">
        <w:rPr>
          <w:rFonts w:ascii="Comic Sans MS" w:hAnsi="Comic Sans MS"/>
          <w:sz w:val="24"/>
          <w:szCs w:val="24"/>
        </w:rPr>
        <w:t xml:space="preserve">, </w:t>
      </w:r>
      <w:r w:rsidRPr="00303B10">
        <w:rPr>
          <w:rFonts w:ascii="Comic Sans MS" w:hAnsi="Comic Sans MS"/>
          <w:sz w:val="24"/>
          <w:szCs w:val="24"/>
        </w:rPr>
        <w:t>um den Übergang zwischen Kita und Grundschule so gut wie möglich zu begleiten.</w:t>
      </w:r>
    </w:p>
    <w:p w:rsidR="00303B10" w:rsidRDefault="00303B1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Bitte melden Sie sich mit max. einer Person pro Familie auf dem Rückmeldeabschnitt bis zum 20.09.2021 an.</w:t>
      </w:r>
    </w:p>
    <w:p w:rsidR="00303B10" w:rsidRDefault="00303B1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Wenn es die Witterung zulässt</w:t>
      </w:r>
      <w:r w:rsidR="00F21634">
        <w:rPr>
          <w:rFonts w:ascii="Comic Sans MS" w:hAnsi="Comic Sans MS"/>
          <w:sz w:val="24"/>
          <w:szCs w:val="24"/>
        </w:rPr>
        <w:t>,</w:t>
      </w:r>
      <w:r>
        <w:rPr>
          <w:rFonts w:ascii="Comic Sans MS" w:hAnsi="Comic Sans MS"/>
          <w:sz w:val="24"/>
          <w:szCs w:val="24"/>
        </w:rPr>
        <w:t xml:space="preserve"> wird dieser Elternabend eine Außenveranstaltung unter unserem </w:t>
      </w:r>
      <w:proofErr w:type="spellStart"/>
      <w:r>
        <w:rPr>
          <w:rFonts w:ascii="Comic Sans MS" w:hAnsi="Comic Sans MS"/>
          <w:sz w:val="24"/>
          <w:szCs w:val="24"/>
        </w:rPr>
        <w:t>Hofdach</w:t>
      </w:r>
      <w:proofErr w:type="spellEnd"/>
      <w:r>
        <w:rPr>
          <w:rFonts w:ascii="Comic Sans MS" w:hAnsi="Comic Sans MS"/>
          <w:sz w:val="24"/>
          <w:szCs w:val="24"/>
        </w:rPr>
        <w:t xml:space="preserve"> sein.</w:t>
      </w:r>
    </w:p>
    <w:p w:rsidR="00303B10" w:rsidRDefault="00303B1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Bitte bringen Sie eine medizinische Maske mit</w:t>
      </w:r>
      <w:r w:rsidR="00F21634">
        <w:rPr>
          <w:rFonts w:ascii="Comic Sans MS" w:hAnsi="Comic Sans MS"/>
          <w:sz w:val="24"/>
          <w:szCs w:val="24"/>
        </w:rPr>
        <w:t>!</w:t>
      </w:r>
    </w:p>
    <w:p w:rsidR="00303B10" w:rsidRDefault="00303B1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Mit freundlichen Grüßen</w:t>
      </w:r>
      <w:bookmarkStart w:id="0" w:name="_GoBack"/>
      <w:bookmarkEnd w:id="0"/>
    </w:p>
    <w:p w:rsidR="00303B10" w:rsidRDefault="00303B10">
      <w:pPr>
        <w:rPr>
          <w:rFonts w:ascii="Comic Sans MS" w:hAnsi="Comic Sans MS"/>
          <w:sz w:val="24"/>
          <w:szCs w:val="24"/>
        </w:rPr>
      </w:pPr>
    </w:p>
    <w:p w:rsidR="00303B10" w:rsidRDefault="00303B10">
      <w:pPr>
        <w:pBdr>
          <w:bottom w:val="single" w:sz="12" w:space="1" w:color="auto"/>
        </w:pBd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Ingo Jordan</w:t>
      </w:r>
    </w:p>
    <w:p w:rsidR="00303B10" w:rsidRDefault="00303B10">
      <w:pPr>
        <w:pBdr>
          <w:bottom w:val="single" w:sz="12" w:space="1" w:color="auto"/>
        </w:pBdr>
        <w:rPr>
          <w:rFonts w:ascii="Comic Sans MS" w:hAnsi="Comic Sans MS"/>
          <w:sz w:val="24"/>
          <w:szCs w:val="24"/>
        </w:rPr>
      </w:pPr>
    </w:p>
    <w:p w:rsidR="00303B10" w:rsidRDefault="00303B1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Ich nehme am Elternabend „Mein Kind kommt in die Schule“ am 28.09.2021 um 19:00 Uhr teil.</w:t>
      </w:r>
    </w:p>
    <w:p w:rsidR="00303B10" w:rsidRDefault="00303B10">
      <w:pPr>
        <w:rPr>
          <w:rFonts w:ascii="Comic Sans MS" w:hAnsi="Comic Sans MS"/>
          <w:sz w:val="24"/>
          <w:szCs w:val="24"/>
        </w:rPr>
      </w:pPr>
    </w:p>
    <w:p w:rsidR="00303B10" w:rsidRDefault="00303B1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___________________                                       _____________________</w:t>
      </w:r>
    </w:p>
    <w:p w:rsidR="00303B10" w:rsidRPr="00303B10" w:rsidRDefault="00303B1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Name                                                                      Unterschrift</w:t>
      </w:r>
    </w:p>
    <w:sectPr w:rsidR="00303B10" w:rsidRPr="00303B10">
      <w:headerReference w:type="default" r:id="rId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23E8F" w:rsidRDefault="00A23E8F" w:rsidP="00B54BD0">
      <w:pPr>
        <w:spacing w:after="0" w:line="240" w:lineRule="auto"/>
      </w:pPr>
      <w:r>
        <w:separator/>
      </w:r>
    </w:p>
  </w:endnote>
  <w:endnote w:type="continuationSeparator" w:id="0">
    <w:p w:rsidR="00A23E8F" w:rsidRDefault="00A23E8F" w:rsidP="00B54B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23E8F" w:rsidRDefault="00A23E8F" w:rsidP="00B54BD0">
      <w:pPr>
        <w:spacing w:after="0" w:line="240" w:lineRule="auto"/>
      </w:pPr>
      <w:r>
        <w:separator/>
      </w:r>
    </w:p>
  </w:footnote>
  <w:footnote w:type="continuationSeparator" w:id="0">
    <w:p w:rsidR="00A23E8F" w:rsidRDefault="00A23E8F" w:rsidP="00B54B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4BD0" w:rsidRDefault="00B71D35">
    <w:pPr>
      <w:pStyle w:val="Kopfzeile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B653F9B" wp14:editId="564616EB">
              <wp:simplePos x="0" y="0"/>
              <wp:positionH relativeFrom="column">
                <wp:posOffset>-52070</wp:posOffset>
              </wp:positionH>
              <wp:positionV relativeFrom="paragraph">
                <wp:posOffset>-154305</wp:posOffset>
              </wp:positionV>
              <wp:extent cx="6134100" cy="1209675"/>
              <wp:effectExtent l="0" t="0" r="0" b="9525"/>
              <wp:wrapNone/>
              <wp:docPr id="3" name="Gruppieren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34100" cy="1209675"/>
                        <a:chOff x="1380" y="1800"/>
                        <a:chExt cx="9660" cy="1905"/>
                      </a:xfrm>
                    </wpg:grpSpPr>
                    <pic:pic xmlns:pic="http://schemas.openxmlformats.org/drawingml/2006/picture">
                      <pic:nvPicPr>
                        <pic:cNvPr id="5" name="Bild 1" descr="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70" y="1800"/>
                          <a:ext cx="2385" cy="190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6" name="Group 3"/>
                      <wpg:cNvGrpSpPr>
                        <a:grpSpLocks/>
                      </wpg:cNvGrpSpPr>
                      <wpg:grpSpPr bwMode="auto">
                        <a:xfrm>
                          <a:off x="1380" y="1950"/>
                          <a:ext cx="9660" cy="1545"/>
                          <a:chOff x="1830" y="1950"/>
                          <a:chExt cx="9210" cy="1545"/>
                        </a:xfrm>
                      </wpg:grpSpPr>
                      <wps:wsp>
                        <wps:cNvPr id="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7185" y="1950"/>
                            <a:ext cx="3855" cy="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1D35" w:rsidRPr="006153E1" w:rsidRDefault="00B71D35" w:rsidP="002C599D">
                              <w:pPr>
                                <w:pStyle w:val="KeinLeerraum"/>
                                <w:jc w:val="right"/>
                                <w:rPr>
                                  <w:b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6153E1">
                                <w:rPr>
                                  <w:b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Tel: 06721-41595</w:t>
                              </w:r>
                            </w:p>
                            <w:p w:rsidR="00B71D35" w:rsidRPr="006153E1" w:rsidRDefault="00B71D35" w:rsidP="002C599D">
                              <w:pPr>
                                <w:pStyle w:val="KeinLeerraum"/>
                                <w:jc w:val="right"/>
                                <w:rPr>
                                  <w:b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6153E1">
                                <w:rPr>
                                  <w:b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Fax: 06721-402299</w:t>
                              </w:r>
                            </w:p>
                            <w:p w:rsidR="00B71D35" w:rsidRPr="006153E1" w:rsidRDefault="00B71D35" w:rsidP="002C599D">
                              <w:pPr>
                                <w:pStyle w:val="KeinLeerraum"/>
                                <w:jc w:val="right"/>
                                <w:rPr>
                                  <w:b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6153E1">
                                <w:rPr>
                                  <w:b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kita.st.hildegard@t-online.de</w:t>
                              </w:r>
                            </w:p>
                            <w:p w:rsidR="00B71D35" w:rsidRPr="002C599D" w:rsidRDefault="00B71D35" w:rsidP="002C599D">
                              <w:pPr>
                                <w:pStyle w:val="KeinLeerraum"/>
                                <w:jc w:val="right"/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</w:pPr>
                              <w:r w:rsidRPr="002C599D"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  <w:t>www.kiga-buedesheim.de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830" y="1950"/>
                            <a:ext cx="3376" cy="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1D35" w:rsidRPr="002C599D" w:rsidRDefault="00B71D35" w:rsidP="00E05DCA">
                              <w:pPr>
                                <w:pStyle w:val="KeinLeerraum"/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</w:pPr>
                              <w:r w:rsidRPr="002C599D"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  <w:t>Kath. Kindertagesstätte</w:t>
                              </w:r>
                            </w:p>
                            <w:p w:rsidR="00B71D35" w:rsidRPr="002C599D" w:rsidRDefault="00B71D35" w:rsidP="00E05DCA">
                              <w:pPr>
                                <w:pStyle w:val="KeinLeerraum"/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</w:pPr>
                              <w:r w:rsidRPr="002C599D"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  <w:t>St. Hildegard</w:t>
                              </w:r>
                            </w:p>
                            <w:p w:rsidR="00B71D35" w:rsidRPr="002C599D" w:rsidRDefault="00B71D35" w:rsidP="00E05DCA">
                              <w:pPr>
                                <w:pStyle w:val="KeinLeerraum"/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</w:pPr>
                              <w:r w:rsidRPr="002C599D"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  <w:t>Berlinstraße 42</w:t>
                              </w:r>
                            </w:p>
                            <w:p w:rsidR="00B71D35" w:rsidRPr="002C599D" w:rsidRDefault="00B71D35" w:rsidP="00E05DCA">
                              <w:pPr>
                                <w:pStyle w:val="KeinLeerraum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2C599D"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  <w:t>55411 Bingen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653F9B" id="Gruppieren 3" o:spid="_x0000_s1026" style="position:absolute;margin-left:-4.1pt;margin-top:-12.15pt;width:483pt;height:95.25pt;z-index:251658240" coordorigin="1380,1800" coordsize="9660,19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1" o:spid="_x0000_s1027" type="#_x0000_t75" alt="Logo" style="position:absolute;left:4770;top:1800;width:2385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">
                <v:imagedata r:id="rId2" o:title="Logo"/>
              </v:shape>
              <v:group id="Group 3" o:spid="_x0000_s1028" style="position:absolute;left:1380;top:1950;width:9660;height:1545" coordorigin="1830,1950" coordsize="9210,1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9" type="#_x0000_t202" style="position:absolute;left:7185;top:1950;width:3855;height:1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:rsidR="00B71D35" w:rsidRPr="006153E1" w:rsidRDefault="00B71D35" w:rsidP="002C599D">
                        <w:pPr>
                          <w:pStyle w:val="KeinLeerraum"/>
                          <w:jc w:val="right"/>
                          <w:rPr>
                            <w:b/>
                            <w:i/>
                            <w:sz w:val="28"/>
                            <w:szCs w:val="28"/>
                            <w:lang w:val="en-US"/>
                          </w:rPr>
                        </w:pPr>
                        <w:r w:rsidRPr="006153E1">
                          <w:rPr>
                            <w:b/>
                            <w:i/>
                            <w:sz w:val="28"/>
                            <w:szCs w:val="28"/>
                            <w:lang w:val="en-US"/>
                          </w:rPr>
                          <w:t>Tel: 06721-41595</w:t>
                        </w:r>
                      </w:p>
                      <w:p w:rsidR="00B71D35" w:rsidRPr="006153E1" w:rsidRDefault="00B71D35" w:rsidP="002C599D">
                        <w:pPr>
                          <w:pStyle w:val="KeinLeerraum"/>
                          <w:jc w:val="right"/>
                          <w:rPr>
                            <w:b/>
                            <w:i/>
                            <w:sz w:val="28"/>
                            <w:szCs w:val="28"/>
                            <w:lang w:val="en-US"/>
                          </w:rPr>
                        </w:pPr>
                        <w:r w:rsidRPr="006153E1">
                          <w:rPr>
                            <w:b/>
                            <w:i/>
                            <w:sz w:val="28"/>
                            <w:szCs w:val="28"/>
                            <w:lang w:val="en-US"/>
                          </w:rPr>
                          <w:t>Fax: 06721-402299</w:t>
                        </w:r>
                      </w:p>
                      <w:p w:rsidR="00B71D35" w:rsidRPr="006153E1" w:rsidRDefault="00B71D35" w:rsidP="002C599D">
                        <w:pPr>
                          <w:pStyle w:val="KeinLeerraum"/>
                          <w:jc w:val="right"/>
                          <w:rPr>
                            <w:b/>
                            <w:i/>
                            <w:sz w:val="28"/>
                            <w:szCs w:val="28"/>
                            <w:lang w:val="en-US"/>
                          </w:rPr>
                        </w:pPr>
                        <w:r w:rsidRPr="006153E1">
                          <w:rPr>
                            <w:b/>
                            <w:i/>
                            <w:sz w:val="28"/>
                            <w:szCs w:val="28"/>
                            <w:lang w:val="en-US"/>
                          </w:rPr>
                          <w:t>kita.st.hildegard@t-online.de</w:t>
                        </w:r>
                      </w:p>
                      <w:p w:rsidR="00B71D35" w:rsidRPr="002C599D" w:rsidRDefault="00B71D35" w:rsidP="002C599D">
                        <w:pPr>
                          <w:pStyle w:val="KeinLeerraum"/>
                          <w:jc w:val="right"/>
                          <w:rPr>
                            <w:b/>
                            <w:i/>
                            <w:sz w:val="28"/>
                            <w:szCs w:val="28"/>
                          </w:rPr>
                        </w:pPr>
                        <w:r w:rsidRPr="002C599D">
                          <w:rPr>
                            <w:b/>
                            <w:i/>
                            <w:sz w:val="28"/>
                            <w:szCs w:val="28"/>
                          </w:rPr>
                          <w:t>www.kiga-buedesheim.de</w:t>
                        </w:r>
                      </w:p>
                    </w:txbxContent>
                  </v:textbox>
                </v:shape>
                <v:shape id="Text Box 5" o:spid="_x0000_s1030" type="#_x0000_t202" style="position:absolute;left:1830;top:1950;width:3376;height:1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:rsidR="00B71D35" w:rsidRPr="002C599D" w:rsidRDefault="00B71D35" w:rsidP="00E05DCA">
                        <w:pPr>
                          <w:pStyle w:val="KeinLeerraum"/>
                          <w:rPr>
                            <w:b/>
                            <w:i/>
                            <w:sz w:val="28"/>
                            <w:szCs w:val="28"/>
                          </w:rPr>
                        </w:pPr>
                        <w:r w:rsidRPr="002C599D">
                          <w:rPr>
                            <w:b/>
                            <w:i/>
                            <w:sz w:val="28"/>
                            <w:szCs w:val="28"/>
                          </w:rPr>
                          <w:t>Kath. Kindertagesstätte</w:t>
                        </w:r>
                      </w:p>
                      <w:p w:rsidR="00B71D35" w:rsidRPr="002C599D" w:rsidRDefault="00B71D35" w:rsidP="00E05DCA">
                        <w:pPr>
                          <w:pStyle w:val="KeinLeerraum"/>
                          <w:rPr>
                            <w:b/>
                            <w:i/>
                            <w:sz w:val="28"/>
                            <w:szCs w:val="28"/>
                          </w:rPr>
                        </w:pPr>
                        <w:r w:rsidRPr="002C599D">
                          <w:rPr>
                            <w:b/>
                            <w:i/>
                            <w:sz w:val="28"/>
                            <w:szCs w:val="28"/>
                          </w:rPr>
                          <w:t>St. Hildegard</w:t>
                        </w:r>
                      </w:p>
                      <w:p w:rsidR="00B71D35" w:rsidRPr="002C599D" w:rsidRDefault="00B71D35" w:rsidP="00E05DCA">
                        <w:pPr>
                          <w:pStyle w:val="KeinLeerraum"/>
                          <w:rPr>
                            <w:b/>
                            <w:i/>
                            <w:sz w:val="28"/>
                            <w:szCs w:val="28"/>
                          </w:rPr>
                        </w:pPr>
                        <w:r w:rsidRPr="002C599D">
                          <w:rPr>
                            <w:b/>
                            <w:i/>
                            <w:sz w:val="28"/>
                            <w:szCs w:val="28"/>
                          </w:rPr>
                          <w:t>Berlinstraße 42</w:t>
                        </w:r>
                      </w:p>
                      <w:p w:rsidR="00B71D35" w:rsidRPr="002C599D" w:rsidRDefault="00B71D35" w:rsidP="00E05DCA">
                        <w:pPr>
                          <w:pStyle w:val="KeinLeerraum"/>
                          <w:rPr>
                            <w:sz w:val="28"/>
                            <w:szCs w:val="28"/>
                          </w:rPr>
                        </w:pPr>
                        <w:r w:rsidRPr="002C599D">
                          <w:rPr>
                            <w:b/>
                            <w:i/>
                            <w:sz w:val="28"/>
                            <w:szCs w:val="28"/>
                          </w:rPr>
                          <w:t>55411 Bingen</w:t>
                        </w:r>
                      </w:p>
                    </w:txbxContent>
                  </v:textbox>
                </v:shape>
              </v:group>
            </v:group>
          </w:pict>
        </mc:Fallback>
      </mc:AlternateContent>
    </w:r>
  </w:p>
  <w:p w:rsidR="00B54BD0" w:rsidRDefault="00B54BD0">
    <w:pPr>
      <w:pStyle w:val="Kopfzeile"/>
    </w:pPr>
  </w:p>
  <w:p w:rsidR="00B54BD0" w:rsidRDefault="00B54BD0">
    <w:pPr>
      <w:pStyle w:val="Kopfzeile"/>
    </w:pPr>
  </w:p>
  <w:p w:rsidR="00B54BD0" w:rsidRDefault="00B54BD0">
    <w:pPr>
      <w:pStyle w:val="Kopfzeile"/>
    </w:pPr>
  </w:p>
  <w:p w:rsidR="00B54BD0" w:rsidRDefault="00B54BD0">
    <w:pPr>
      <w:pStyle w:val="Kopfzeile"/>
    </w:pPr>
  </w:p>
  <w:p w:rsidR="00B54BD0" w:rsidRDefault="00B54BD0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3B10"/>
    <w:rsid w:val="00052245"/>
    <w:rsid w:val="000E7E50"/>
    <w:rsid w:val="00270BF6"/>
    <w:rsid w:val="00273326"/>
    <w:rsid w:val="00303B10"/>
    <w:rsid w:val="00373DD6"/>
    <w:rsid w:val="003E2701"/>
    <w:rsid w:val="004722C3"/>
    <w:rsid w:val="00494566"/>
    <w:rsid w:val="0050405B"/>
    <w:rsid w:val="005628D3"/>
    <w:rsid w:val="00566143"/>
    <w:rsid w:val="005C09C0"/>
    <w:rsid w:val="0064512D"/>
    <w:rsid w:val="00661DE0"/>
    <w:rsid w:val="006B63CA"/>
    <w:rsid w:val="006D3C04"/>
    <w:rsid w:val="006F2F66"/>
    <w:rsid w:val="00710F47"/>
    <w:rsid w:val="00740C15"/>
    <w:rsid w:val="00761AFE"/>
    <w:rsid w:val="0076647E"/>
    <w:rsid w:val="007E7ABF"/>
    <w:rsid w:val="00812C7A"/>
    <w:rsid w:val="00827480"/>
    <w:rsid w:val="00A02BD2"/>
    <w:rsid w:val="00A23E8F"/>
    <w:rsid w:val="00AE00D0"/>
    <w:rsid w:val="00B07A57"/>
    <w:rsid w:val="00B54BD0"/>
    <w:rsid w:val="00B71444"/>
    <w:rsid w:val="00B71D35"/>
    <w:rsid w:val="00BC210D"/>
    <w:rsid w:val="00BD4B6A"/>
    <w:rsid w:val="00C628DB"/>
    <w:rsid w:val="00C71B95"/>
    <w:rsid w:val="00D27E39"/>
    <w:rsid w:val="00E5322B"/>
    <w:rsid w:val="00EF7C14"/>
    <w:rsid w:val="00F0597F"/>
    <w:rsid w:val="00F21634"/>
    <w:rsid w:val="00F271F6"/>
    <w:rsid w:val="00FE0185"/>
    <w:rsid w:val="00FF4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537FA9"/>
  <w15:docId w15:val="{71C2830F-AE46-440C-BA0B-EC923374F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54B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54BD0"/>
  </w:style>
  <w:style w:type="paragraph" w:styleId="Fuzeile">
    <w:name w:val="footer"/>
    <w:basedOn w:val="Standard"/>
    <w:link w:val="FuzeileZchn"/>
    <w:uiPriority w:val="99"/>
    <w:unhideWhenUsed/>
    <w:rsid w:val="00B54B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54BD0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54B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54BD0"/>
    <w:rPr>
      <w:rFonts w:ascii="Tahoma" w:hAnsi="Tahoma" w:cs="Tahoma"/>
      <w:sz w:val="16"/>
      <w:szCs w:val="16"/>
    </w:rPr>
  </w:style>
  <w:style w:type="paragraph" w:styleId="KeinLeerraum">
    <w:name w:val="No Spacing"/>
    <w:link w:val="KeinLeerraumZchn"/>
    <w:uiPriority w:val="1"/>
    <w:qFormat/>
    <w:rsid w:val="00C628DB"/>
    <w:pPr>
      <w:spacing w:after="0" w:line="240" w:lineRule="auto"/>
    </w:pPr>
  </w:style>
  <w:style w:type="paragraph" w:customStyle="1" w:styleId="Vorgabetext">
    <w:name w:val="Vorgabetext"/>
    <w:basedOn w:val="Standard"/>
    <w:rsid w:val="003E2701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B71D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729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itung\Documents\Benutzerdefinierte%20Office-Vorlagen\Kita-Logo%20Vordruck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Kita-Logo Vordruck</Template>
  <TotalTime>0</TotalTime>
  <Pages>1</Pages>
  <Words>160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Leitung</dc:creator>
  <cp:lastModifiedBy>Leitung</cp:lastModifiedBy>
  <cp:revision>2</cp:revision>
  <cp:lastPrinted>2021-09-09T11:29:00Z</cp:lastPrinted>
  <dcterms:created xsi:type="dcterms:W3CDTF">2021-09-09T11:19:00Z</dcterms:created>
  <dcterms:modified xsi:type="dcterms:W3CDTF">2021-09-09T12:12:00Z</dcterms:modified>
</cp:coreProperties>
</file>