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A67995"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A67995"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8pt;height:77.45pt" o:preferrelative="f" fillcolor="window">
                        <v:imagedata r:id="rId9" o:title="neu-3"/>
                        <o:lock v:ext="edit" aspectratio="f"/>
                      </v:shape>
                    </w:pict>
                  </w:r>
                </w:p>
              </w:txbxContent>
            </v:textbox>
          </v:shape>
        </w:pict>
      </w:r>
    </w:p>
    <w:p w:rsidR="005A1F48" w:rsidRDefault="00A67995"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26" type="#_x0000_t75" style="width:91.65pt;height:76.35pt" o:ole="" fillcolor="window">
                        <v:imagedata r:id="rId10" o:title=""/>
                      </v:shape>
                      <o:OLEObject Type="Embed" ProgID="Word.Picture.8" ShapeID="_x0000_i1026" DrawAspect="Content" ObjectID="_1655112022"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Pr="000A6A17" w:rsidRDefault="005A1F48" w:rsidP="005A1F48">
      <w:pPr>
        <w:tabs>
          <w:tab w:val="right" w:pos="6804"/>
        </w:tabs>
        <w:jc w:val="center"/>
        <w:rPr>
          <w:sz w:val="32"/>
          <w:szCs w:val="32"/>
        </w:rPr>
      </w:pPr>
      <w:r w:rsidRPr="000A6A17">
        <w:rPr>
          <w:sz w:val="32"/>
          <w:szCs w:val="32"/>
        </w:rPr>
        <w:t xml:space="preserve">Bürozeiten: Dienstag, Donnerstag 9-12 Uhr, </w:t>
      </w:r>
    </w:p>
    <w:p w:rsidR="005A1F48" w:rsidRPr="000A6A17" w:rsidRDefault="005A1F48" w:rsidP="005A1F48">
      <w:pPr>
        <w:tabs>
          <w:tab w:val="right" w:pos="6804"/>
        </w:tabs>
        <w:jc w:val="center"/>
        <w:rPr>
          <w:sz w:val="32"/>
          <w:szCs w:val="32"/>
        </w:rPr>
      </w:pPr>
      <w:r w:rsidRPr="000A6A17">
        <w:rPr>
          <w:sz w:val="32"/>
          <w:szCs w:val="32"/>
        </w:rPr>
        <w:t>Dienstag 15-17 Uhr</w:t>
      </w:r>
    </w:p>
    <w:p w:rsidR="00EB2216" w:rsidRPr="000A6A17" w:rsidRDefault="005A1F48" w:rsidP="00EB2216">
      <w:pPr>
        <w:ind w:firstLine="708"/>
        <w:jc w:val="center"/>
        <w:rPr>
          <w:sz w:val="32"/>
          <w:szCs w:val="32"/>
        </w:rPr>
      </w:pPr>
      <w:r w:rsidRPr="000A6A17">
        <w:rPr>
          <w:b/>
          <w:sz w:val="32"/>
          <w:szCs w:val="32"/>
        </w:rPr>
        <w:t xml:space="preserve">Homepage: </w:t>
      </w:r>
      <w:hyperlink r:id="rId12" w:history="1">
        <w:r w:rsidR="00742053" w:rsidRPr="00F905CF">
          <w:rPr>
            <w:rStyle w:val="Hyperlink"/>
            <w:b/>
            <w:sz w:val="32"/>
            <w:szCs w:val="32"/>
          </w:rPr>
          <w:t>www.wetterauost.de</w:t>
        </w:r>
      </w:hyperlink>
      <w:r w:rsidR="00EB2216" w:rsidRPr="000A6A17">
        <w:rPr>
          <w:sz w:val="32"/>
          <w:szCs w:val="32"/>
        </w:rPr>
        <w:t xml:space="preserve"> </w:t>
      </w:r>
      <w:r w:rsidR="00EB2216" w:rsidRPr="000A6A17">
        <w:rPr>
          <w:sz w:val="32"/>
          <w:szCs w:val="32"/>
        </w:rPr>
        <w:sym w:font="Wingdings 3" w:char="F022"/>
      </w:r>
      <w:r w:rsidR="00EB2216" w:rsidRPr="000A6A17">
        <w:rPr>
          <w:sz w:val="32"/>
          <w:szCs w:val="32"/>
        </w:rPr>
        <w:t>Pfarr</w:t>
      </w:r>
      <w:r w:rsidR="00642144">
        <w:rPr>
          <w:sz w:val="32"/>
          <w:szCs w:val="32"/>
        </w:rPr>
        <w:t>eien</w:t>
      </w:r>
    </w:p>
    <w:p w:rsidR="00110D0F" w:rsidRDefault="00110D0F" w:rsidP="005A1F4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A67995" w:rsidP="00C95244">
            <w:pPr>
              <w:jc w:val="center"/>
              <w:rPr>
                <w:sz w:val="36"/>
                <w:szCs w:val="36"/>
              </w:rPr>
            </w:pPr>
            <w:r>
              <w:rPr>
                <w:noProof/>
              </w:rPr>
              <w:pict>
                <v:shape id="_x0000_s1032" type="#_x0000_t75" style="position:absolute;left:0;text-align:left;margin-left:-.6pt;margin-top:17.25pt;width:450.55pt;height:454.35pt;z-index:-8;mso-position-horizontal-relative:text;mso-position-vertical-relative:text" wrapcoords="-42 0 -42 21559 21600 21559 21600 0 -42 0">
                  <v:imagedata r:id="rId13" o:title="35014kco"/>
                </v:shape>
              </w:pict>
            </w:r>
            <w:r w:rsidR="006B47CF">
              <w:rPr>
                <w:sz w:val="36"/>
                <w:szCs w:val="36"/>
              </w:rPr>
              <w:t xml:space="preserve">04.07.20 bis </w:t>
            </w:r>
            <w:r w:rsidR="00C95244">
              <w:rPr>
                <w:sz w:val="36"/>
                <w:szCs w:val="36"/>
              </w:rPr>
              <w:t>16</w:t>
            </w:r>
            <w:r w:rsidR="006B47CF">
              <w:rPr>
                <w:sz w:val="36"/>
                <w:szCs w:val="36"/>
              </w:rPr>
              <w:t>.08.20</w:t>
            </w:r>
          </w:p>
        </w:tc>
      </w:tr>
    </w:tbl>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601A6A" w:rsidRDefault="00601A6A" w:rsidP="008B22AC">
      <w:pPr>
        <w:rPr>
          <w:rFonts w:ascii="Times Roman" w:hAnsi="Times Roman" w:cs="Arial"/>
          <w:bCs/>
          <w:kern w:val="36"/>
          <w:sz w:val="32"/>
          <w:szCs w:val="32"/>
        </w:rPr>
      </w:pPr>
    </w:p>
    <w:p w:rsidR="00601A6A" w:rsidRDefault="00601A6A" w:rsidP="008B22AC">
      <w:pPr>
        <w:rPr>
          <w:rFonts w:ascii="Times Roman" w:hAnsi="Times Roman" w:cs="Arial"/>
          <w:bCs/>
          <w:kern w:val="36"/>
          <w:sz w:val="32"/>
          <w:szCs w:val="32"/>
        </w:rPr>
      </w:pPr>
    </w:p>
    <w:p w:rsidR="00601A6A" w:rsidRDefault="00601A6A" w:rsidP="008B22AC">
      <w:pPr>
        <w:rPr>
          <w:rFonts w:ascii="Times Roman" w:hAnsi="Times Roman" w:cs="Arial"/>
          <w:bCs/>
          <w:kern w:val="36"/>
          <w:sz w:val="32"/>
          <w:szCs w:val="32"/>
        </w:rPr>
      </w:pPr>
    </w:p>
    <w:p w:rsidR="00601A6A" w:rsidRDefault="00601A6A" w:rsidP="008B22AC">
      <w:pPr>
        <w:rPr>
          <w:rFonts w:ascii="Times Roman" w:hAnsi="Times Roman" w:cs="Arial"/>
          <w:bCs/>
          <w:kern w:val="36"/>
          <w:sz w:val="32"/>
          <w:szCs w:val="32"/>
        </w:rPr>
      </w:pPr>
    </w:p>
    <w:p w:rsidR="00601A6A" w:rsidRDefault="00601A6A"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F77AE6" w:rsidRDefault="00F77AE6" w:rsidP="008B22AC">
      <w:pPr>
        <w:rPr>
          <w:rFonts w:ascii="Times Roman" w:hAnsi="Times Roman" w:cs="Arial"/>
          <w:bCs/>
          <w:kern w:val="36"/>
          <w:sz w:val="32"/>
          <w:szCs w:val="32"/>
        </w:rPr>
      </w:pPr>
    </w:p>
    <w:p w:rsidR="0088419F" w:rsidRDefault="0088419F" w:rsidP="008B22AC">
      <w:pPr>
        <w:rPr>
          <w:rFonts w:ascii="Times Roman" w:hAnsi="Times Roman" w:cs="Arial"/>
          <w:bCs/>
          <w:kern w:val="36"/>
          <w:sz w:val="32"/>
          <w:szCs w:val="32"/>
        </w:rPr>
      </w:pPr>
    </w:p>
    <w:p w:rsidR="0088419F" w:rsidRDefault="0088419F" w:rsidP="008B22AC">
      <w:pPr>
        <w:rPr>
          <w:rFonts w:ascii="Times Roman" w:hAnsi="Times Roman" w:cs="Arial"/>
          <w:bCs/>
          <w:kern w:val="36"/>
          <w:sz w:val="32"/>
          <w:szCs w:val="32"/>
        </w:rPr>
      </w:pPr>
    </w:p>
    <w:p w:rsidR="00A95A6F" w:rsidRDefault="00BD01DF" w:rsidP="00CE72C2">
      <w:pPr>
        <w:jc w:val="center"/>
        <w:rPr>
          <w:rFonts w:ascii="Times Roman" w:hAnsi="Times Roman" w:cs="Arial"/>
          <w:bCs/>
          <w:kern w:val="36"/>
          <w:sz w:val="32"/>
          <w:szCs w:val="32"/>
        </w:rPr>
      </w:pPr>
      <w:r>
        <w:rPr>
          <w:rFonts w:ascii="Times Roman" w:hAnsi="Times Roman" w:cs="Arial"/>
          <w:bCs/>
          <w:kern w:val="36"/>
          <w:sz w:val="32"/>
          <w:szCs w:val="32"/>
        </w:rPr>
        <w:br w:type="page"/>
      </w:r>
      <w:r w:rsidR="00A95A6F" w:rsidRPr="00631C43">
        <w:rPr>
          <w:b/>
          <w:i/>
          <w:sz w:val="32"/>
          <w:szCs w:val="32"/>
        </w:rPr>
        <w:lastRenderedPageBreak/>
        <w:t>Gottesdienste</w:t>
      </w:r>
    </w:p>
    <w:p w:rsidR="006E5780" w:rsidRPr="00033F6F" w:rsidRDefault="006E5780" w:rsidP="008B22AC">
      <w:pPr>
        <w:rPr>
          <w:rFonts w:ascii="Times Roman" w:hAnsi="Times Roman" w:cs="Arial"/>
          <w:bCs/>
          <w:kern w:val="36"/>
          <w:sz w:val="32"/>
          <w:szCs w:val="32"/>
        </w:rPr>
      </w:pPr>
    </w:p>
    <w:tbl>
      <w:tblPr>
        <w:tblW w:w="10031" w:type="dxa"/>
        <w:tblLook w:val="01E0" w:firstRow="1" w:lastRow="1" w:firstColumn="1" w:lastColumn="1" w:noHBand="0" w:noVBand="0"/>
      </w:tblPr>
      <w:tblGrid>
        <w:gridCol w:w="3178"/>
        <w:gridCol w:w="1763"/>
        <w:gridCol w:w="5090"/>
      </w:tblGrid>
      <w:tr w:rsidR="00E24C9A" w:rsidRPr="00E24C9A" w:rsidTr="00A90832">
        <w:tc>
          <w:tcPr>
            <w:tcW w:w="3178" w:type="dxa"/>
          </w:tcPr>
          <w:p w:rsidR="00E24C9A" w:rsidRPr="00E24C9A" w:rsidRDefault="00E24C9A" w:rsidP="00E24C9A">
            <w:pPr>
              <w:rPr>
                <w:sz w:val="32"/>
                <w:szCs w:val="32"/>
              </w:rPr>
            </w:pPr>
            <w:r w:rsidRPr="00E24C9A">
              <w:rPr>
                <w:sz w:val="32"/>
                <w:szCs w:val="32"/>
              </w:rPr>
              <w:t>Sonntag, 05.07.</w:t>
            </w:r>
          </w:p>
          <w:p w:rsidR="00E24C9A" w:rsidRPr="00E24C9A" w:rsidRDefault="00E24C9A" w:rsidP="00E24C9A">
            <w:pPr>
              <w:rPr>
                <w:sz w:val="32"/>
                <w:szCs w:val="32"/>
              </w:rPr>
            </w:pPr>
            <w:r w:rsidRPr="00E24C9A">
              <w:rPr>
                <w:sz w:val="32"/>
                <w:szCs w:val="32"/>
              </w:rPr>
              <w:t>14. So. i. Jahreskreis</w:t>
            </w:r>
          </w:p>
        </w:tc>
        <w:tc>
          <w:tcPr>
            <w:tcW w:w="1763" w:type="dxa"/>
          </w:tcPr>
          <w:p w:rsidR="00E24C9A" w:rsidRPr="00E24C9A" w:rsidRDefault="00E24C9A" w:rsidP="00E24C9A">
            <w:pPr>
              <w:rPr>
                <w:sz w:val="32"/>
                <w:szCs w:val="32"/>
              </w:rPr>
            </w:pPr>
            <w:r w:rsidRPr="00E24C9A">
              <w:rPr>
                <w:sz w:val="32"/>
                <w:szCs w:val="32"/>
              </w:rPr>
              <w:t>10:30 Uhr</w:t>
            </w:r>
          </w:p>
        </w:tc>
        <w:tc>
          <w:tcPr>
            <w:tcW w:w="5090" w:type="dxa"/>
          </w:tcPr>
          <w:p w:rsidR="00E24C9A" w:rsidRPr="00E24C9A" w:rsidRDefault="00E24C9A" w:rsidP="00E24C9A">
            <w:pPr>
              <w:rPr>
                <w:sz w:val="32"/>
                <w:szCs w:val="32"/>
              </w:rPr>
            </w:pPr>
            <w:r w:rsidRPr="00E24C9A">
              <w:rPr>
                <w:sz w:val="32"/>
                <w:szCs w:val="32"/>
              </w:rPr>
              <w:t xml:space="preserve">Wortgottesfeier in </w:t>
            </w:r>
            <w:proofErr w:type="spellStart"/>
            <w:r w:rsidRPr="00E24C9A">
              <w:rPr>
                <w:sz w:val="32"/>
                <w:szCs w:val="32"/>
              </w:rPr>
              <w:t>Echzell</w:t>
            </w:r>
            <w:proofErr w:type="spellEnd"/>
          </w:p>
          <w:p w:rsidR="00E24C9A" w:rsidRPr="00E24C9A" w:rsidRDefault="00E24C9A" w:rsidP="00E24C9A">
            <w:pPr>
              <w:rPr>
                <w:sz w:val="32"/>
                <w:szCs w:val="32"/>
              </w:rPr>
            </w:pPr>
            <w:r w:rsidRPr="00E24C9A">
              <w:rPr>
                <w:sz w:val="32"/>
                <w:szCs w:val="32"/>
              </w:rPr>
              <w:t>mit Mario zur Löwen</w:t>
            </w:r>
          </w:p>
          <w:p w:rsidR="00E24C9A" w:rsidRPr="00E24C9A" w:rsidRDefault="00E24C9A" w:rsidP="003A51BF">
            <w:pPr>
              <w:rPr>
                <w:sz w:val="32"/>
                <w:szCs w:val="32"/>
              </w:rPr>
            </w:pPr>
            <w:r w:rsidRPr="00E24C9A">
              <w:rPr>
                <w:color w:val="FF0000"/>
                <w:sz w:val="32"/>
                <w:szCs w:val="32"/>
              </w:rPr>
              <w:t>nur mit Voranmeldung bis 0</w:t>
            </w:r>
            <w:r w:rsidR="003A51BF">
              <w:rPr>
                <w:color w:val="FF0000"/>
                <w:sz w:val="32"/>
                <w:szCs w:val="32"/>
              </w:rPr>
              <w:t>2</w:t>
            </w:r>
            <w:r w:rsidRPr="00E24C9A">
              <w:rPr>
                <w:color w:val="FF0000"/>
                <w:sz w:val="32"/>
                <w:szCs w:val="32"/>
              </w:rPr>
              <w:t>.07.2020/12:00 Uhr</w:t>
            </w:r>
          </w:p>
        </w:tc>
      </w:tr>
      <w:tr w:rsidR="00E24C9A" w:rsidRPr="00E24C9A" w:rsidTr="00A90832">
        <w:tc>
          <w:tcPr>
            <w:tcW w:w="3178" w:type="dxa"/>
          </w:tcPr>
          <w:p w:rsidR="00E24C9A" w:rsidRPr="00E24C9A" w:rsidRDefault="00E24C9A" w:rsidP="00E24C9A">
            <w:pPr>
              <w:rPr>
                <w:sz w:val="32"/>
                <w:szCs w:val="32"/>
              </w:rPr>
            </w:pPr>
          </w:p>
        </w:tc>
        <w:tc>
          <w:tcPr>
            <w:tcW w:w="1763" w:type="dxa"/>
          </w:tcPr>
          <w:p w:rsidR="00E24C9A" w:rsidRPr="00E24C9A" w:rsidRDefault="00E24C9A" w:rsidP="00E24C9A">
            <w:pPr>
              <w:rPr>
                <w:sz w:val="32"/>
                <w:szCs w:val="32"/>
              </w:rPr>
            </w:pPr>
          </w:p>
        </w:tc>
        <w:tc>
          <w:tcPr>
            <w:tcW w:w="5090" w:type="dxa"/>
          </w:tcPr>
          <w:p w:rsidR="00E24C9A" w:rsidRPr="00E24C9A" w:rsidRDefault="00E24C9A" w:rsidP="00E24C9A">
            <w:pPr>
              <w:rPr>
                <w:sz w:val="32"/>
                <w:szCs w:val="32"/>
              </w:rPr>
            </w:pPr>
          </w:p>
        </w:tc>
      </w:tr>
      <w:tr w:rsidR="00E24C9A" w:rsidRPr="00E24C9A" w:rsidTr="00A90832">
        <w:tc>
          <w:tcPr>
            <w:tcW w:w="3178" w:type="dxa"/>
          </w:tcPr>
          <w:p w:rsidR="00E24C9A" w:rsidRPr="00E24C9A" w:rsidRDefault="00E24C9A" w:rsidP="00E24C9A">
            <w:pPr>
              <w:rPr>
                <w:sz w:val="32"/>
                <w:szCs w:val="32"/>
              </w:rPr>
            </w:pPr>
            <w:r w:rsidRPr="00E24C9A">
              <w:rPr>
                <w:sz w:val="32"/>
                <w:szCs w:val="32"/>
              </w:rPr>
              <w:t>Sonntag, 12.07.</w:t>
            </w:r>
          </w:p>
          <w:p w:rsidR="00E24C9A" w:rsidRPr="00E24C9A" w:rsidRDefault="00E24C9A" w:rsidP="00E24C9A">
            <w:pPr>
              <w:rPr>
                <w:sz w:val="32"/>
                <w:szCs w:val="32"/>
              </w:rPr>
            </w:pPr>
            <w:r w:rsidRPr="00E24C9A">
              <w:rPr>
                <w:sz w:val="32"/>
                <w:szCs w:val="32"/>
              </w:rPr>
              <w:t>15. So. i. Jahreskreis</w:t>
            </w:r>
          </w:p>
        </w:tc>
        <w:tc>
          <w:tcPr>
            <w:tcW w:w="1763" w:type="dxa"/>
          </w:tcPr>
          <w:p w:rsidR="00E24C9A" w:rsidRPr="00E24C9A" w:rsidRDefault="00E24C9A" w:rsidP="00E24C9A">
            <w:pPr>
              <w:rPr>
                <w:sz w:val="32"/>
                <w:szCs w:val="32"/>
              </w:rPr>
            </w:pPr>
            <w:r w:rsidRPr="00E24C9A">
              <w:rPr>
                <w:sz w:val="32"/>
                <w:szCs w:val="32"/>
              </w:rPr>
              <w:t>10:30 Uhr</w:t>
            </w:r>
          </w:p>
        </w:tc>
        <w:tc>
          <w:tcPr>
            <w:tcW w:w="5090" w:type="dxa"/>
          </w:tcPr>
          <w:p w:rsidR="00E24C9A" w:rsidRPr="00E24C9A" w:rsidRDefault="00E24C9A" w:rsidP="00E24C9A">
            <w:pPr>
              <w:rPr>
                <w:sz w:val="32"/>
                <w:szCs w:val="32"/>
              </w:rPr>
            </w:pPr>
            <w:r w:rsidRPr="00E24C9A">
              <w:rPr>
                <w:sz w:val="32"/>
                <w:szCs w:val="32"/>
              </w:rPr>
              <w:t>Wortgottesfeier in Wölfersheim</w:t>
            </w:r>
          </w:p>
          <w:p w:rsidR="00E24C9A" w:rsidRPr="00E24C9A" w:rsidRDefault="00E24C9A" w:rsidP="00E24C9A">
            <w:pPr>
              <w:rPr>
                <w:sz w:val="32"/>
                <w:szCs w:val="32"/>
              </w:rPr>
            </w:pPr>
            <w:r w:rsidRPr="00E24C9A">
              <w:rPr>
                <w:sz w:val="32"/>
                <w:szCs w:val="32"/>
              </w:rPr>
              <w:t>mit Mario zur Löwen</w:t>
            </w:r>
          </w:p>
          <w:p w:rsidR="00E24C9A" w:rsidRPr="00E24C9A" w:rsidRDefault="00E24C9A" w:rsidP="003A51BF">
            <w:pPr>
              <w:rPr>
                <w:sz w:val="32"/>
                <w:szCs w:val="32"/>
              </w:rPr>
            </w:pPr>
            <w:r w:rsidRPr="00E24C9A">
              <w:rPr>
                <w:color w:val="FF0000"/>
                <w:sz w:val="32"/>
                <w:szCs w:val="32"/>
              </w:rPr>
              <w:t>nur mit Voranmeldung bis 0</w:t>
            </w:r>
            <w:r w:rsidR="003A51BF">
              <w:rPr>
                <w:color w:val="FF0000"/>
                <w:sz w:val="32"/>
                <w:szCs w:val="32"/>
              </w:rPr>
              <w:t>9</w:t>
            </w:r>
            <w:r w:rsidRPr="00E24C9A">
              <w:rPr>
                <w:color w:val="FF0000"/>
                <w:sz w:val="32"/>
                <w:szCs w:val="32"/>
              </w:rPr>
              <w:t>.07.2020/12:00 Uhr</w:t>
            </w:r>
          </w:p>
        </w:tc>
      </w:tr>
      <w:tr w:rsidR="00E24C9A" w:rsidRPr="00E24C9A" w:rsidTr="00A90832">
        <w:tc>
          <w:tcPr>
            <w:tcW w:w="3178" w:type="dxa"/>
          </w:tcPr>
          <w:p w:rsidR="00E24C9A" w:rsidRPr="00E24C9A" w:rsidRDefault="00E24C9A" w:rsidP="00E24C9A">
            <w:pPr>
              <w:rPr>
                <w:sz w:val="32"/>
                <w:szCs w:val="32"/>
              </w:rPr>
            </w:pPr>
          </w:p>
        </w:tc>
        <w:tc>
          <w:tcPr>
            <w:tcW w:w="1763" w:type="dxa"/>
          </w:tcPr>
          <w:p w:rsidR="00E24C9A" w:rsidRPr="00E24C9A" w:rsidRDefault="00E24C9A" w:rsidP="00E24C9A">
            <w:pPr>
              <w:rPr>
                <w:sz w:val="32"/>
                <w:szCs w:val="32"/>
              </w:rPr>
            </w:pPr>
          </w:p>
        </w:tc>
        <w:tc>
          <w:tcPr>
            <w:tcW w:w="5090" w:type="dxa"/>
          </w:tcPr>
          <w:p w:rsidR="00E24C9A" w:rsidRPr="00E24C9A" w:rsidRDefault="00E24C9A" w:rsidP="00E24C9A">
            <w:pPr>
              <w:rPr>
                <w:sz w:val="32"/>
                <w:szCs w:val="32"/>
              </w:rPr>
            </w:pPr>
          </w:p>
        </w:tc>
      </w:tr>
      <w:tr w:rsidR="00E24C9A" w:rsidRPr="00E24C9A" w:rsidTr="00A90832">
        <w:tc>
          <w:tcPr>
            <w:tcW w:w="3178" w:type="dxa"/>
          </w:tcPr>
          <w:p w:rsidR="00E24C9A" w:rsidRPr="00E24C9A" w:rsidRDefault="00E24C9A" w:rsidP="00E24C9A">
            <w:pPr>
              <w:rPr>
                <w:sz w:val="32"/>
                <w:szCs w:val="32"/>
              </w:rPr>
            </w:pPr>
            <w:r w:rsidRPr="00E24C9A">
              <w:rPr>
                <w:sz w:val="32"/>
                <w:szCs w:val="32"/>
              </w:rPr>
              <w:t>Sonntag, 19.07.</w:t>
            </w:r>
          </w:p>
          <w:p w:rsidR="00E24C9A" w:rsidRPr="00E24C9A" w:rsidRDefault="00E24C9A" w:rsidP="00E24C9A">
            <w:pPr>
              <w:rPr>
                <w:sz w:val="32"/>
                <w:szCs w:val="32"/>
              </w:rPr>
            </w:pPr>
            <w:r w:rsidRPr="00E24C9A">
              <w:rPr>
                <w:sz w:val="32"/>
                <w:szCs w:val="32"/>
              </w:rPr>
              <w:t>16. So. i. Jahreskreis</w:t>
            </w:r>
          </w:p>
        </w:tc>
        <w:tc>
          <w:tcPr>
            <w:tcW w:w="1763" w:type="dxa"/>
          </w:tcPr>
          <w:p w:rsidR="00E24C9A" w:rsidRPr="00E24C9A" w:rsidRDefault="00E24C9A" w:rsidP="00E24C9A">
            <w:pPr>
              <w:rPr>
                <w:sz w:val="32"/>
                <w:szCs w:val="32"/>
              </w:rPr>
            </w:pPr>
            <w:r w:rsidRPr="00E24C9A">
              <w:rPr>
                <w:sz w:val="32"/>
                <w:szCs w:val="32"/>
              </w:rPr>
              <w:t>10:30 Uhr</w:t>
            </w:r>
          </w:p>
        </w:tc>
        <w:tc>
          <w:tcPr>
            <w:tcW w:w="5090" w:type="dxa"/>
          </w:tcPr>
          <w:p w:rsidR="00E24C9A" w:rsidRPr="00E24C9A" w:rsidRDefault="00E24C9A" w:rsidP="00E24C9A">
            <w:pPr>
              <w:rPr>
                <w:sz w:val="32"/>
                <w:szCs w:val="32"/>
              </w:rPr>
            </w:pPr>
            <w:r w:rsidRPr="00E24C9A">
              <w:rPr>
                <w:sz w:val="32"/>
                <w:szCs w:val="32"/>
              </w:rPr>
              <w:t xml:space="preserve">Hl. Messe in </w:t>
            </w:r>
            <w:proofErr w:type="spellStart"/>
            <w:r w:rsidRPr="00E24C9A">
              <w:rPr>
                <w:sz w:val="32"/>
                <w:szCs w:val="32"/>
              </w:rPr>
              <w:t>Echzell</w:t>
            </w:r>
            <w:proofErr w:type="spellEnd"/>
          </w:p>
          <w:p w:rsidR="00E24C9A" w:rsidRPr="00E24C9A" w:rsidRDefault="00E24C9A" w:rsidP="003A51BF">
            <w:pPr>
              <w:rPr>
                <w:sz w:val="32"/>
                <w:szCs w:val="32"/>
              </w:rPr>
            </w:pPr>
            <w:r w:rsidRPr="00E24C9A">
              <w:rPr>
                <w:color w:val="FF0000"/>
                <w:sz w:val="32"/>
                <w:szCs w:val="32"/>
              </w:rPr>
              <w:t>nur mit Voranmeldung bis 1</w:t>
            </w:r>
            <w:r w:rsidR="003A51BF">
              <w:rPr>
                <w:color w:val="FF0000"/>
                <w:sz w:val="32"/>
                <w:szCs w:val="32"/>
              </w:rPr>
              <w:t>6</w:t>
            </w:r>
            <w:r w:rsidRPr="00E24C9A">
              <w:rPr>
                <w:color w:val="FF0000"/>
                <w:sz w:val="32"/>
                <w:szCs w:val="32"/>
              </w:rPr>
              <w:t>.07.2020/12:00 Uhr</w:t>
            </w:r>
          </w:p>
        </w:tc>
      </w:tr>
      <w:tr w:rsidR="00C95244" w:rsidRPr="00E24C9A" w:rsidTr="00E66654">
        <w:tc>
          <w:tcPr>
            <w:tcW w:w="3178" w:type="dxa"/>
          </w:tcPr>
          <w:p w:rsidR="00C95244" w:rsidRPr="00E24C9A" w:rsidRDefault="00C95244" w:rsidP="00E66654">
            <w:pPr>
              <w:rPr>
                <w:sz w:val="32"/>
                <w:szCs w:val="32"/>
              </w:rPr>
            </w:pPr>
          </w:p>
        </w:tc>
        <w:tc>
          <w:tcPr>
            <w:tcW w:w="1763" w:type="dxa"/>
          </w:tcPr>
          <w:p w:rsidR="00C95244" w:rsidRPr="00E24C9A" w:rsidRDefault="00C95244" w:rsidP="00E66654">
            <w:pPr>
              <w:rPr>
                <w:sz w:val="32"/>
                <w:szCs w:val="32"/>
              </w:rPr>
            </w:pPr>
            <w:r>
              <w:rPr>
                <w:sz w:val="32"/>
                <w:szCs w:val="32"/>
              </w:rPr>
              <w:t>14:00 Uhr</w:t>
            </w:r>
          </w:p>
        </w:tc>
        <w:tc>
          <w:tcPr>
            <w:tcW w:w="5090" w:type="dxa"/>
          </w:tcPr>
          <w:p w:rsidR="00C95244" w:rsidRPr="00E24C9A" w:rsidRDefault="00C95244" w:rsidP="00E66654">
            <w:pPr>
              <w:rPr>
                <w:sz w:val="32"/>
                <w:szCs w:val="32"/>
              </w:rPr>
            </w:pPr>
            <w:r>
              <w:rPr>
                <w:sz w:val="32"/>
                <w:szCs w:val="32"/>
              </w:rPr>
              <w:t xml:space="preserve">Taufe in </w:t>
            </w:r>
            <w:proofErr w:type="spellStart"/>
            <w:r>
              <w:rPr>
                <w:sz w:val="32"/>
                <w:szCs w:val="32"/>
              </w:rPr>
              <w:t>Echzell</w:t>
            </w:r>
            <w:proofErr w:type="spellEnd"/>
          </w:p>
        </w:tc>
      </w:tr>
      <w:tr w:rsidR="00E24C9A" w:rsidRPr="00E24C9A" w:rsidTr="00A90832">
        <w:tc>
          <w:tcPr>
            <w:tcW w:w="3178" w:type="dxa"/>
          </w:tcPr>
          <w:p w:rsidR="00E24C9A" w:rsidRPr="00E24C9A" w:rsidRDefault="00E24C9A" w:rsidP="00E24C9A">
            <w:pPr>
              <w:rPr>
                <w:sz w:val="32"/>
                <w:szCs w:val="32"/>
              </w:rPr>
            </w:pPr>
          </w:p>
        </w:tc>
        <w:tc>
          <w:tcPr>
            <w:tcW w:w="1763" w:type="dxa"/>
          </w:tcPr>
          <w:p w:rsidR="00E24C9A" w:rsidRPr="00E24C9A" w:rsidRDefault="00E24C9A" w:rsidP="00E24C9A">
            <w:pPr>
              <w:rPr>
                <w:sz w:val="32"/>
                <w:szCs w:val="32"/>
              </w:rPr>
            </w:pPr>
          </w:p>
        </w:tc>
        <w:tc>
          <w:tcPr>
            <w:tcW w:w="5090" w:type="dxa"/>
          </w:tcPr>
          <w:p w:rsidR="00E24C9A" w:rsidRPr="00E24C9A" w:rsidRDefault="00E24C9A" w:rsidP="00E24C9A">
            <w:pPr>
              <w:rPr>
                <w:sz w:val="32"/>
                <w:szCs w:val="32"/>
              </w:rPr>
            </w:pPr>
          </w:p>
        </w:tc>
      </w:tr>
      <w:tr w:rsidR="00E24C9A" w:rsidRPr="00E24C9A" w:rsidTr="00A90832">
        <w:tc>
          <w:tcPr>
            <w:tcW w:w="3178" w:type="dxa"/>
          </w:tcPr>
          <w:p w:rsidR="00E24C9A" w:rsidRPr="00E24C9A" w:rsidRDefault="00E24C9A" w:rsidP="00E24C9A">
            <w:pPr>
              <w:rPr>
                <w:sz w:val="32"/>
                <w:szCs w:val="32"/>
              </w:rPr>
            </w:pPr>
            <w:r w:rsidRPr="00E24C9A">
              <w:rPr>
                <w:sz w:val="32"/>
                <w:szCs w:val="32"/>
              </w:rPr>
              <w:t>Sonntag, 26.07.</w:t>
            </w:r>
          </w:p>
          <w:p w:rsidR="00E24C9A" w:rsidRPr="00E24C9A" w:rsidRDefault="00E24C9A" w:rsidP="00E24C9A">
            <w:pPr>
              <w:rPr>
                <w:sz w:val="32"/>
                <w:szCs w:val="32"/>
              </w:rPr>
            </w:pPr>
            <w:r w:rsidRPr="00E24C9A">
              <w:rPr>
                <w:sz w:val="32"/>
                <w:szCs w:val="32"/>
              </w:rPr>
              <w:t>17. So. i. Jahreskreis</w:t>
            </w:r>
          </w:p>
        </w:tc>
        <w:tc>
          <w:tcPr>
            <w:tcW w:w="1763" w:type="dxa"/>
          </w:tcPr>
          <w:p w:rsidR="00E24C9A" w:rsidRPr="00E24C9A" w:rsidRDefault="00E24C9A" w:rsidP="00E24C9A">
            <w:pPr>
              <w:rPr>
                <w:sz w:val="32"/>
                <w:szCs w:val="32"/>
              </w:rPr>
            </w:pPr>
            <w:r w:rsidRPr="00E24C9A">
              <w:rPr>
                <w:sz w:val="32"/>
                <w:szCs w:val="32"/>
              </w:rPr>
              <w:t>10:30 Uhr</w:t>
            </w:r>
          </w:p>
        </w:tc>
        <w:tc>
          <w:tcPr>
            <w:tcW w:w="5090" w:type="dxa"/>
          </w:tcPr>
          <w:p w:rsidR="00E24C9A" w:rsidRPr="00E24C9A" w:rsidRDefault="00E24C9A" w:rsidP="00E24C9A">
            <w:pPr>
              <w:rPr>
                <w:sz w:val="32"/>
                <w:szCs w:val="32"/>
              </w:rPr>
            </w:pPr>
            <w:r w:rsidRPr="00E24C9A">
              <w:rPr>
                <w:sz w:val="32"/>
                <w:szCs w:val="32"/>
              </w:rPr>
              <w:t>Hl. Messe in Wölfersheim</w:t>
            </w:r>
          </w:p>
          <w:p w:rsidR="00E24C9A" w:rsidRPr="00E24C9A" w:rsidRDefault="00E24C9A" w:rsidP="003A51BF">
            <w:pPr>
              <w:rPr>
                <w:sz w:val="32"/>
                <w:szCs w:val="32"/>
              </w:rPr>
            </w:pPr>
            <w:r w:rsidRPr="00E24C9A">
              <w:rPr>
                <w:color w:val="FF0000"/>
                <w:sz w:val="32"/>
                <w:szCs w:val="32"/>
              </w:rPr>
              <w:t>nur mit Voranmeldung bis 2</w:t>
            </w:r>
            <w:r w:rsidR="003A51BF">
              <w:rPr>
                <w:color w:val="FF0000"/>
                <w:sz w:val="32"/>
                <w:szCs w:val="32"/>
              </w:rPr>
              <w:t>3</w:t>
            </w:r>
            <w:r w:rsidRPr="00E24C9A">
              <w:rPr>
                <w:color w:val="FF0000"/>
                <w:sz w:val="32"/>
                <w:szCs w:val="32"/>
              </w:rPr>
              <w:t>.07.2020/12:00 Uhr</w:t>
            </w:r>
          </w:p>
        </w:tc>
      </w:tr>
      <w:tr w:rsidR="00E24C9A" w:rsidRPr="00E24C9A" w:rsidTr="00A90832">
        <w:tc>
          <w:tcPr>
            <w:tcW w:w="3178" w:type="dxa"/>
          </w:tcPr>
          <w:p w:rsidR="00E24C9A" w:rsidRPr="00E24C9A" w:rsidRDefault="00E24C9A" w:rsidP="00E24C9A">
            <w:pPr>
              <w:rPr>
                <w:sz w:val="32"/>
                <w:szCs w:val="32"/>
              </w:rPr>
            </w:pPr>
          </w:p>
        </w:tc>
        <w:tc>
          <w:tcPr>
            <w:tcW w:w="1763" w:type="dxa"/>
          </w:tcPr>
          <w:p w:rsidR="00E24C9A" w:rsidRPr="00E24C9A" w:rsidRDefault="00E24C9A" w:rsidP="00E24C9A">
            <w:pPr>
              <w:rPr>
                <w:sz w:val="32"/>
                <w:szCs w:val="32"/>
              </w:rPr>
            </w:pPr>
            <w:r w:rsidRPr="00E24C9A">
              <w:rPr>
                <w:sz w:val="32"/>
                <w:szCs w:val="32"/>
              </w:rPr>
              <w:t>15:00 Uhr</w:t>
            </w:r>
          </w:p>
        </w:tc>
        <w:tc>
          <w:tcPr>
            <w:tcW w:w="5090" w:type="dxa"/>
          </w:tcPr>
          <w:p w:rsidR="00E24C9A" w:rsidRPr="00E24C9A" w:rsidRDefault="00E24C9A" w:rsidP="00E24C9A">
            <w:pPr>
              <w:rPr>
                <w:sz w:val="32"/>
                <w:szCs w:val="32"/>
              </w:rPr>
            </w:pPr>
            <w:r w:rsidRPr="00E24C9A">
              <w:rPr>
                <w:sz w:val="32"/>
                <w:szCs w:val="32"/>
              </w:rPr>
              <w:t>Taufe in Wölfersheim</w:t>
            </w:r>
          </w:p>
        </w:tc>
      </w:tr>
      <w:tr w:rsidR="00E24C9A" w:rsidRPr="00E24C9A" w:rsidTr="00A90832">
        <w:tc>
          <w:tcPr>
            <w:tcW w:w="3178" w:type="dxa"/>
          </w:tcPr>
          <w:p w:rsidR="00E24C9A" w:rsidRPr="00E24C9A" w:rsidRDefault="00E24C9A" w:rsidP="00E24C9A">
            <w:pPr>
              <w:rPr>
                <w:sz w:val="32"/>
                <w:szCs w:val="32"/>
              </w:rPr>
            </w:pPr>
          </w:p>
        </w:tc>
        <w:tc>
          <w:tcPr>
            <w:tcW w:w="1763" w:type="dxa"/>
          </w:tcPr>
          <w:p w:rsidR="00E24C9A" w:rsidRPr="00E24C9A" w:rsidRDefault="00E24C9A" w:rsidP="00E24C9A">
            <w:pPr>
              <w:rPr>
                <w:sz w:val="32"/>
                <w:szCs w:val="32"/>
              </w:rPr>
            </w:pPr>
          </w:p>
        </w:tc>
        <w:tc>
          <w:tcPr>
            <w:tcW w:w="5090" w:type="dxa"/>
          </w:tcPr>
          <w:p w:rsidR="00E24C9A" w:rsidRPr="00E24C9A" w:rsidRDefault="00E24C9A" w:rsidP="00E24C9A">
            <w:pPr>
              <w:rPr>
                <w:color w:val="00B050"/>
                <w:sz w:val="32"/>
                <w:szCs w:val="32"/>
              </w:rPr>
            </w:pPr>
          </w:p>
        </w:tc>
      </w:tr>
      <w:tr w:rsidR="00E24C9A" w:rsidRPr="00E24C9A" w:rsidTr="00A90832">
        <w:tc>
          <w:tcPr>
            <w:tcW w:w="3178" w:type="dxa"/>
          </w:tcPr>
          <w:p w:rsidR="00E24C9A" w:rsidRPr="00E24C9A" w:rsidRDefault="00E24C9A" w:rsidP="00E24C9A">
            <w:pPr>
              <w:rPr>
                <w:sz w:val="32"/>
                <w:szCs w:val="32"/>
              </w:rPr>
            </w:pPr>
            <w:r w:rsidRPr="00E24C9A">
              <w:rPr>
                <w:sz w:val="32"/>
                <w:szCs w:val="32"/>
              </w:rPr>
              <w:t>Sonntag, 02.08.</w:t>
            </w:r>
          </w:p>
          <w:p w:rsidR="00E24C9A" w:rsidRPr="00E24C9A" w:rsidRDefault="00E24C9A" w:rsidP="00E24C9A">
            <w:pPr>
              <w:rPr>
                <w:sz w:val="32"/>
                <w:szCs w:val="32"/>
              </w:rPr>
            </w:pPr>
            <w:r w:rsidRPr="00E24C9A">
              <w:rPr>
                <w:sz w:val="32"/>
                <w:szCs w:val="32"/>
              </w:rPr>
              <w:t>18. So. i. Jahreskreis</w:t>
            </w:r>
          </w:p>
        </w:tc>
        <w:tc>
          <w:tcPr>
            <w:tcW w:w="1763" w:type="dxa"/>
          </w:tcPr>
          <w:p w:rsidR="00E24C9A" w:rsidRPr="00E24C9A" w:rsidRDefault="00E24C9A" w:rsidP="00E24C9A">
            <w:pPr>
              <w:rPr>
                <w:sz w:val="32"/>
                <w:szCs w:val="32"/>
              </w:rPr>
            </w:pPr>
            <w:r w:rsidRPr="00E24C9A">
              <w:rPr>
                <w:sz w:val="32"/>
                <w:szCs w:val="32"/>
              </w:rPr>
              <w:t>10:30 Uhr</w:t>
            </w:r>
          </w:p>
        </w:tc>
        <w:tc>
          <w:tcPr>
            <w:tcW w:w="5090" w:type="dxa"/>
          </w:tcPr>
          <w:p w:rsidR="00E24C9A" w:rsidRDefault="003A51BF" w:rsidP="00E24C9A">
            <w:pPr>
              <w:rPr>
                <w:sz w:val="32"/>
                <w:szCs w:val="32"/>
              </w:rPr>
            </w:pPr>
            <w:r>
              <w:rPr>
                <w:sz w:val="32"/>
                <w:szCs w:val="32"/>
              </w:rPr>
              <w:t xml:space="preserve">Wortgottesfeier in </w:t>
            </w:r>
            <w:proofErr w:type="spellStart"/>
            <w:r>
              <w:rPr>
                <w:sz w:val="32"/>
                <w:szCs w:val="32"/>
              </w:rPr>
              <w:t>Echzell</w:t>
            </w:r>
            <w:proofErr w:type="spellEnd"/>
          </w:p>
          <w:p w:rsidR="003A51BF" w:rsidRPr="003A51BF" w:rsidRDefault="003A51BF" w:rsidP="00E24C9A">
            <w:pPr>
              <w:rPr>
                <w:sz w:val="32"/>
                <w:szCs w:val="32"/>
              </w:rPr>
            </w:pPr>
            <w:r>
              <w:rPr>
                <w:sz w:val="32"/>
                <w:szCs w:val="32"/>
              </w:rPr>
              <w:t>mit Stefanie Schubert</w:t>
            </w:r>
          </w:p>
          <w:p w:rsidR="00E24C9A" w:rsidRPr="00E24C9A" w:rsidRDefault="00E24C9A" w:rsidP="003A51BF">
            <w:pPr>
              <w:rPr>
                <w:color w:val="00B050"/>
                <w:sz w:val="32"/>
                <w:szCs w:val="32"/>
              </w:rPr>
            </w:pPr>
            <w:r w:rsidRPr="00E24C9A">
              <w:rPr>
                <w:color w:val="FF0000"/>
                <w:sz w:val="32"/>
                <w:szCs w:val="32"/>
              </w:rPr>
              <w:t xml:space="preserve">nur mit Voranmeldung bis </w:t>
            </w:r>
            <w:r w:rsidR="003A51BF">
              <w:rPr>
                <w:color w:val="FF0000"/>
                <w:sz w:val="32"/>
                <w:szCs w:val="32"/>
              </w:rPr>
              <w:t>30</w:t>
            </w:r>
            <w:r w:rsidRPr="00E24C9A">
              <w:rPr>
                <w:color w:val="FF0000"/>
                <w:sz w:val="32"/>
                <w:szCs w:val="32"/>
              </w:rPr>
              <w:t>.07.2020/12:00 Uhr</w:t>
            </w:r>
          </w:p>
        </w:tc>
      </w:tr>
      <w:tr w:rsidR="00E24C9A" w:rsidRPr="00E24C9A" w:rsidTr="00A90832">
        <w:tc>
          <w:tcPr>
            <w:tcW w:w="3178" w:type="dxa"/>
          </w:tcPr>
          <w:p w:rsidR="00E24C9A" w:rsidRPr="00E24C9A" w:rsidRDefault="00E24C9A" w:rsidP="00E24C9A">
            <w:pPr>
              <w:rPr>
                <w:sz w:val="32"/>
                <w:szCs w:val="32"/>
              </w:rPr>
            </w:pPr>
          </w:p>
        </w:tc>
        <w:tc>
          <w:tcPr>
            <w:tcW w:w="1763" w:type="dxa"/>
          </w:tcPr>
          <w:p w:rsidR="00E24C9A" w:rsidRPr="00E24C9A" w:rsidRDefault="00E24C9A" w:rsidP="00E24C9A">
            <w:pPr>
              <w:rPr>
                <w:sz w:val="32"/>
                <w:szCs w:val="32"/>
              </w:rPr>
            </w:pPr>
          </w:p>
        </w:tc>
        <w:tc>
          <w:tcPr>
            <w:tcW w:w="5090" w:type="dxa"/>
          </w:tcPr>
          <w:p w:rsidR="00E24C9A" w:rsidRPr="00E24C9A" w:rsidRDefault="00E24C9A" w:rsidP="00E24C9A">
            <w:pPr>
              <w:rPr>
                <w:color w:val="00B050"/>
                <w:sz w:val="32"/>
                <w:szCs w:val="32"/>
              </w:rPr>
            </w:pPr>
          </w:p>
        </w:tc>
      </w:tr>
      <w:tr w:rsidR="00E24C9A" w:rsidRPr="00E24C9A" w:rsidTr="00A90832">
        <w:tc>
          <w:tcPr>
            <w:tcW w:w="3178" w:type="dxa"/>
          </w:tcPr>
          <w:p w:rsidR="00E24C9A" w:rsidRPr="00E24C9A" w:rsidRDefault="00E24C9A" w:rsidP="00E24C9A">
            <w:pPr>
              <w:rPr>
                <w:sz w:val="32"/>
                <w:szCs w:val="32"/>
              </w:rPr>
            </w:pPr>
            <w:r w:rsidRPr="00E24C9A">
              <w:rPr>
                <w:sz w:val="32"/>
                <w:szCs w:val="32"/>
              </w:rPr>
              <w:t>Sonntag, 09.08.</w:t>
            </w:r>
          </w:p>
          <w:p w:rsidR="00E24C9A" w:rsidRPr="00E24C9A" w:rsidRDefault="00E24C9A" w:rsidP="00E24C9A">
            <w:pPr>
              <w:rPr>
                <w:sz w:val="32"/>
                <w:szCs w:val="32"/>
              </w:rPr>
            </w:pPr>
            <w:r w:rsidRPr="00E24C9A">
              <w:rPr>
                <w:sz w:val="32"/>
                <w:szCs w:val="32"/>
              </w:rPr>
              <w:t>19. So. i. Jahreskreis</w:t>
            </w:r>
          </w:p>
        </w:tc>
        <w:tc>
          <w:tcPr>
            <w:tcW w:w="1763" w:type="dxa"/>
          </w:tcPr>
          <w:p w:rsidR="00E24C9A" w:rsidRPr="00C95244" w:rsidRDefault="003A51BF" w:rsidP="00F37ECD">
            <w:pPr>
              <w:rPr>
                <w:b/>
                <w:sz w:val="32"/>
                <w:szCs w:val="32"/>
                <w:u w:val="single"/>
              </w:rPr>
            </w:pPr>
            <w:r w:rsidRPr="00C95244">
              <w:rPr>
                <w:b/>
                <w:sz w:val="32"/>
                <w:szCs w:val="32"/>
                <w:u w:val="single"/>
              </w:rPr>
              <w:t>11:</w:t>
            </w:r>
            <w:r w:rsidR="00F37ECD" w:rsidRPr="00C95244">
              <w:rPr>
                <w:b/>
                <w:sz w:val="32"/>
                <w:szCs w:val="32"/>
                <w:u w:val="single"/>
              </w:rPr>
              <w:t>3</w:t>
            </w:r>
            <w:r w:rsidRPr="00C95244">
              <w:rPr>
                <w:b/>
                <w:sz w:val="32"/>
                <w:szCs w:val="32"/>
                <w:u w:val="single"/>
              </w:rPr>
              <w:t xml:space="preserve">0 </w:t>
            </w:r>
            <w:r w:rsidR="00E24C9A" w:rsidRPr="00C95244">
              <w:rPr>
                <w:b/>
                <w:sz w:val="32"/>
                <w:szCs w:val="32"/>
                <w:u w:val="single"/>
              </w:rPr>
              <w:t>Uhr</w:t>
            </w:r>
          </w:p>
        </w:tc>
        <w:tc>
          <w:tcPr>
            <w:tcW w:w="5090" w:type="dxa"/>
          </w:tcPr>
          <w:p w:rsidR="00E24C9A" w:rsidRDefault="003A51BF" w:rsidP="00E24C9A">
            <w:pPr>
              <w:rPr>
                <w:sz w:val="32"/>
                <w:szCs w:val="32"/>
              </w:rPr>
            </w:pPr>
            <w:r w:rsidRPr="003A51BF">
              <w:rPr>
                <w:sz w:val="32"/>
                <w:szCs w:val="32"/>
              </w:rPr>
              <w:t xml:space="preserve">Hl. Messe </w:t>
            </w:r>
            <w:r>
              <w:rPr>
                <w:sz w:val="32"/>
                <w:szCs w:val="32"/>
              </w:rPr>
              <w:t>in Wölfersheim</w:t>
            </w:r>
          </w:p>
          <w:p w:rsidR="003A51BF" w:rsidRPr="003A51BF" w:rsidRDefault="00F37ECD" w:rsidP="00E24C9A">
            <w:pPr>
              <w:rPr>
                <w:sz w:val="32"/>
                <w:szCs w:val="32"/>
              </w:rPr>
            </w:pPr>
            <w:r>
              <w:rPr>
                <w:sz w:val="32"/>
                <w:szCs w:val="32"/>
              </w:rPr>
              <w:t>mit</w:t>
            </w:r>
            <w:r w:rsidR="003A51BF">
              <w:rPr>
                <w:sz w:val="32"/>
                <w:szCs w:val="32"/>
              </w:rPr>
              <w:t xml:space="preserve"> </w:t>
            </w:r>
            <w:proofErr w:type="spellStart"/>
            <w:r w:rsidR="003A51BF">
              <w:rPr>
                <w:sz w:val="32"/>
                <w:szCs w:val="32"/>
              </w:rPr>
              <w:t>Pfr</w:t>
            </w:r>
            <w:proofErr w:type="spellEnd"/>
            <w:r w:rsidR="003A51BF">
              <w:rPr>
                <w:sz w:val="32"/>
                <w:szCs w:val="32"/>
              </w:rPr>
              <w:t xml:space="preserve">. </w:t>
            </w:r>
            <w:proofErr w:type="spellStart"/>
            <w:r w:rsidR="003A51BF">
              <w:rPr>
                <w:sz w:val="32"/>
                <w:szCs w:val="32"/>
              </w:rPr>
              <w:t>Wornath</w:t>
            </w:r>
            <w:proofErr w:type="spellEnd"/>
          </w:p>
          <w:p w:rsidR="00E24C9A" w:rsidRDefault="00E24C9A" w:rsidP="003A51BF">
            <w:pPr>
              <w:rPr>
                <w:color w:val="FF0000"/>
                <w:sz w:val="32"/>
                <w:szCs w:val="32"/>
              </w:rPr>
            </w:pPr>
            <w:r w:rsidRPr="00E24C9A">
              <w:rPr>
                <w:color w:val="FF0000"/>
                <w:sz w:val="32"/>
                <w:szCs w:val="32"/>
              </w:rPr>
              <w:t>nur mit Voranmeldung bis 0</w:t>
            </w:r>
            <w:r w:rsidR="003A51BF">
              <w:rPr>
                <w:color w:val="FF0000"/>
                <w:sz w:val="32"/>
                <w:szCs w:val="32"/>
              </w:rPr>
              <w:t>6</w:t>
            </w:r>
            <w:r w:rsidRPr="00E24C9A">
              <w:rPr>
                <w:color w:val="FF0000"/>
                <w:sz w:val="32"/>
                <w:szCs w:val="32"/>
              </w:rPr>
              <w:t>.08.2020/12:00 Uhr</w:t>
            </w:r>
          </w:p>
          <w:p w:rsidR="00C95244" w:rsidRPr="0050665C" w:rsidRDefault="00C95244" w:rsidP="003A51BF">
            <w:pPr>
              <w:rPr>
                <w:b/>
                <w:sz w:val="32"/>
                <w:szCs w:val="32"/>
              </w:rPr>
            </w:pPr>
            <w:r w:rsidRPr="0050665C">
              <w:rPr>
                <w:b/>
                <w:sz w:val="32"/>
                <w:szCs w:val="32"/>
              </w:rPr>
              <w:t>bitte beachten Sie die geänderte Gottesdienstzeit!</w:t>
            </w:r>
          </w:p>
        </w:tc>
      </w:tr>
      <w:tr w:rsidR="00E24C9A" w:rsidRPr="00E24C9A" w:rsidTr="00A90832">
        <w:tc>
          <w:tcPr>
            <w:tcW w:w="3178" w:type="dxa"/>
          </w:tcPr>
          <w:p w:rsidR="00E24C9A" w:rsidRPr="00E24C9A" w:rsidRDefault="00E24C9A" w:rsidP="00E24C9A">
            <w:pPr>
              <w:rPr>
                <w:sz w:val="32"/>
                <w:szCs w:val="32"/>
              </w:rPr>
            </w:pPr>
          </w:p>
        </w:tc>
        <w:tc>
          <w:tcPr>
            <w:tcW w:w="1763" w:type="dxa"/>
          </w:tcPr>
          <w:p w:rsidR="00E24C9A" w:rsidRPr="00E24C9A" w:rsidRDefault="00E24C9A" w:rsidP="00E24C9A">
            <w:pPr>
              <w:rPr>
                <w:sz w:val="32"/>
                <w:szCs w:val="32"/>
              </w:rPr>
            </w:pPr>
          </w:p>
        </w:tc>
        <w:tc>
          <w:tcPr>
            <w:tcW w:w="5090" w:type="dxa"/>
          </w:tcPr>
          <w:p w:rsidR="00E24C9A" w:rsidRPr="00E24C9A" w:rsidRDefault="00E24C9A" w:rsidP="00E24C9A">
            <w:pPr>
              <w:rPr>
                <w:sz w:val="32"/>
                <w:szCs w:val="32"/>
              </w:rPr>
            </w:pPr>
          </w:p>
        </w:tc>
      </w:tr>
      <w:tr w:rsidR="00C95244" w:rsidRPr="00E24C9A" w:rsidTr="00A90832">
        <w:tc>
          <w:tcPr>
            <w:tcW w:w="3178" w:type="dxa"/>
          </w:tcPr>
          <w:p w:rsidR="00C95244" w:rsidRDefault="00C95244" w:rsidP="00E24C9A">
            <w:pPr>
              <w:rPr>
                <w:sz w:val="32"/>
                <w:szCs w:val="32"/>
              </w:rPr>
            </w:pPr>
            <w:r>
              <w:rPr>
                <w:sz w:val="32"/>
                <w:szCs w:val="32"/>
              </w:rPr>
              <w:t>Sonntag, 16.08.</w:t>
            </w:r>
          </w:p>
          <w:p w:rsidR="00C95244" w:rsidRPr="00E24C9A" w:rsidRDefault="00C95244" w:rsidP="00E24C9A">
            <w:pPr>
              <w:rPr>
                <w:sz w:val="32"/>
                <w:szCs w:val="32"/>
              </w:rPr>
            </w:pPr>
            <w:r>
              <w:rPr>
                <w:sz w:val="32"/>
                <w:szCs w:val="32"/>
              </w:rPr>
              <w:t>20</w:t>
            </w:r>
            <w:r w:rsidRPr="00E24C9A">
              <w:rPr>
                <w:sz w:val="32"/>
                <w:szCs w:val="32"/>
              </w:rPr>
              <w:t>. So. i. Jahreskreis</w:t>
            </w:r>
          </w:p>
        </w:tc>
        <w:tc>
          <w:tcPr>
            <w:tcW w:w="1763" w:type="dxa"/>
          </w:tcPr>
          <w:p w:rsidR="00C95244" w:rsidRPr="00E24C9A" w:rsidRDefault="00C95244" w:rsidP="00E24C9A">
            <w:pPr>
              <w:rPr>
                <w:sz w:val="32"/>
                <w:szCs w:val="32"/>
              </w:rPr>
            </w:pPr>
            <w:r>
              <w:rPr>
                <w:sz w:val="32"/>
                <w:szCs w:val="32"/>
              </w:rPr>
              <w:t>10:30 Uhr</w:t>
            </w:r>
          </w:p>
        </w:tc>
        <w:tc>
          <w:tcPr>
            <w:tcW w:w="5090" w:type="dxa"/>
          </w:tcPr>
          <w:p w:rsidR="00C95244" w:rsidRDefault="00C95244" w:rsidP="00E24C9A">
            <w:pPr>
              <w:rPr>
                <w:sz w:val="32"/>
                <w:szCs w:val="32"/>
              </w:rPr>
            </w:pPr>
            <w:r>
              <w:rPr>
                <w:sz w:val="32"/>
                <w:szCs w:val="32"/>
              </w:rPr>
              <w:t xml:space="preserve">Hl. Messe in </w:t>
            </w:r>
            <w:proofErr w:type="spellStart"/>
            <w:r>
              <w:rPr>
                <w:sz w:val="32"/>
                <w:szCs w:val="32"/>
              </w:rPr>
              <w:t>Echzell</w:t>
            </w:r>
            <w:proofErr w:type="spellEnd"/>
          </w:p>
          <w:p w:rsidR="00C95244" w:rsidRDefault="00C95244" w:rsidP="00E24C9A">
            <w:pPr>
              <w:rPr>
                <w:sz w:val="32"/>
                <w:szCs w:val="32"/>
              </w:rPr>
            </w:pPr>
            <w:r>
              <w:rPr>
                <w:sz w:val="32"/>
                <w:szCs w:val="32"/>
              </w:rPr>
              <w:t xml:space="preserve">mit </w:t>
            </w:r>
            <w:proofErr w:type="spellStart"/>
            <w:r>
              <w:rPr>
                <w:sz w:val="32"/>
                <w:szCs w:val="32"/>
              </w:rPr>
              <w:t>Pfr</w:t>
            </w:r>
            <w:proofErr w:type="spellEnd"/>
            <w:r>
              <w:rPr>
                <w:sz w:val="32"/>
                <w:szCs w:val="32"/>
              </w:rPr>
              <w:t xml:space="preserve">. </w:t>
            </w:r>
            <w:proofErr w:type="spellStart"/>
            <w:r>
              <w:rPr>
                <w:sz w:val="32"/>
                <w:szCs w:val="32"/>
              </w:rPr>
              <w:t>Ritzert</w:t>
            </w:r>
            <w:proofErr w:type="spellEnd"/>
          </w:p>
          <w:p w:rsidR="00C95244" w:rsidRPr="00C95244" w:rsidRDefault="00C95244" w:rsidP="00E24C9A">
            <w:pPr>
              <w:rPr>
                <w:color w:val="FF0000"/>
                <w:sz w:val="32"/>
                <w:szCs w:val="32"/>
              </w:rPr>
            </w:pPr>
            <w:r w:rsidRPr="00E24C9A">
              <w:rPr>
                <w:color w:val="FF0000"/>
                <w:sz w:val="32"/>
                <w:szCs w:val="32"/>
              </w:rPr>
              <w:t xml:space="preserve">nur mit Voranmeldung bis </w:t>
            </w:r>
            <w:r>
              <w:rPr>
                <w:color w:val="FF0000"/>
                <w:sz w:val="32"/>
                <w:szCs w:val="32"/>
              </w:rPr>
              <w:t>13.</w:t>
            </w:r>
            <w:r w:rsidRPr="00E24C9A">
              <w:rPr>
                <w:color w:val="FF0000"/>
                <w:sz w:val="32"/>
                <w:szCs w:val="32"/>
              </w:rPr>
              <w:t>08.2020/12:00 Uhr</w:t>
            </w:r>
          </w:p>
        </w:tc>
      </w:tr>
    </w:tbl>
    <w:p w:rsidR="006E5780" w:rsidRPr="00033F6F" w:rsidRDefault="006E5780" w:rsidP="008B22AC">
      <w:pPr>
        <w:rPr>
          <w:rFonts w:ascii="Times Roman" w:hAnsi="Times Roman" w:cs="Arial"/>
          <w:bCs/>
          <w:kern w:val="36"/>
          <w:sz w:val="32"/>
          <w:szCs w:val="32"/>
        </w:rPr>
      </w:pPr>
    </w:p>
    <w:p w:rsidR="00490723" w:rsidRDefault="00490723" w:rsidP="008B22AC">
      <w:pPr>
        <w:rPr>
          <w:rFonts w:ascii="Times Roman" w:hAnsi="Times Roman" w:cs="Arial"/>
          <w:bCs/>
          <w:kern w:val="36"/>
          <w:sz w:val="32"/>
          <w:szCs w:val="32"/>
        </w:rPr>
      </w:pPr>
    </w:p>
    <w:p w:rsidR="00C95244" w:rsidRPr="00033F6F" w:rsidRDefault="00C95244" w:rsidP="008B22AC">
      <w:pPr>
        <w:rPr>
          <w:rFonts w:ascii="Times Roman" w:hAnsi="Times Roman" w:cs="Arial"/>
          <w:bCs/>
          <w:kern w:val="36"/>
          <w:sz w:val="32"/>
          <w:szCs w:val="32"/>
        </w:rPr>
      </w:pPr>
    </w:p>
    <w:p w:rsidR="00E24C9A" w:rsidRPr="004A54EF" w:rsidRDefault="00E24C9A" w:rsidP="00E24C9A">
      <w:pPr>
        <w:rPr>
          <w:sz w:val="32"/>
          <w:szCs w:val="32"/>
        </w:rPr>
      </w:pPr>
      <w:r w:rsidRPr="004A54EF">
        <w:rPr>
          <w:b/>
          <w:bCs/>
          <w:sz w:val="32"/>
          <w:szCs w:val="32"/>
        </w:rPr>
        <w:t>Urlaub</w:t>
      </w:r>
    </w:p>
    <w:p w:rsidR="00E24C9A" w:rsidRPr="004A54EF" w:rsidRDefault="00E24C9A" w:rsidP="00E24C9A">
      <w:pPr>
        <w:rPr>
          <w:sz w:val="32"/>
          <w:szCs w:val="32"/>
        </w:rPr>
      </w:pPr>
      <w:r w:rsidRPr="004A54EF">
        <w:rPr>
          <w:sz w:val="32"/>
          <w:szCs w:val="32"/>
        </w:rPr>
        <w:t xml:space="preserve">Pfarrer Kaiser befindet sich vom 29.06. bis 17.07.2020 im Urlaub. </w:t>
      </w:r>
    </w:p>
    <w:p w:rsidR="00E24C9A" w:rsidRPr="004A54EF" w:rsidRDefault="00E24C9A" w:rsidP="00E24C9A">
      <w:pPr>
        <w:pStyle w:val="Kopfzeile"/>
        <w:tabs>
          <w:tab w:val="clear" w:pos="4536"/>
          <w:tab w:val="clear" w:pos="9072"/>
        </w:tabs>
        <w:rPr>
          <w:sz w:val="32"/>
          <w:szCs w:val="32"/>
        </w:rPr>
      </w:pPr>
      <w:r w:rsidRPr="004A54EF">
        <w:rPr>
          <w:sz w:val="32"/>
          <w:szCs w:val="32"/>
        </w:rPr>
        <w:t xml:space="preserve">Die Vertretung bei </w:t>
      </w:r>
      <w:proofErr w:type="spellStart"/>
      <w:r w:rsidRPr="004A54EF">
        <w:rPr>
          <w:sz w:val="32"/>
          <w:szCs w:val="32"/>
        </w:rPr>
        <w:t>seelsorgl</w:t>
      </w:r>
      <w:proofErr w:type="spellEnd"/>
      <w:r w:rsidRPr="004A54EF">
        <w:rPr>
          <w:sz w:val="32"/>
          <w:szCs w:val="32"/>
        </w:rPr>
        <w:t xml:space="preserve">. Notfällen und Beerdigungen übernehmen </w:t>
      </w:r>
    </w:p>
    <w:p w:rsidR="00E24C9A" w:rsidRPr="004A54EF" w:rsidRDefault="00E24C9A" w:rsidP="00E24C9A">
      <w:pPr>
        <w:pStyle w:val="Kopfzeile"/>
        <w:tabs>
          <w:tab w:val="clear" w:pos="4536"/>
          <w:tab w:val="clear" w:pos="9072"/>
        </w:tabs>
        <w:spacing w:line="360" w:lineRule="auto"/>
        <w:rPr>
          <w:sz w:val="32"/>
          <w:szCs w:val="32"/>
        </w:rPr>
      </w:pPr>
      <w:proofErr w:type="spellStart"/>
      <w:r w:rsidRPr="004A54EF">
        <w:rPr>
          <w:sz w:val="32"/>
          <w:szCs w:val="32"/>
        </w:rPr>
        <w:t>Pfr</w:t>
      </w:r>
      <w:proofErr w:type="spellEnd"/>
      <w:r w:rsidRPr="004A54EF">
        <w:rPr>
          <w:sz w:val="32"/>
          <w:szCs w:val="32"/>
        </w:rPr>
        <w:t xml:space="preserve">. </w:t>
      </w:r>
      <w:proofErr w:type="spellStart"/>
      <w:r w:rsidRPr="004A54EF">
        <w:rPr>
          <w:sz w:val="32"/>
          <w:szCs w:val="32"/>
        </w:rPr>
        <w:t>Mantuba</w:t>
      </w:r>
      <w:proofErr w:type="spellEnd"/>
      <w:r w:rsidRPr="004A54EF">
        <w:rPr>
          <w:sz w:val="32"/>
          <w:szCs w:val="32"/>
        </w:rPr>
        <w:t xml:space="preserve">, Tel. 06041/223 und </w:t>
      </w:r>
      <w:proofErr w:type="spellStart"/>
      <w:r w:rsidRPr="004A54EF">
        <w:rPr>
          <w:sz w:val="32"/>
          <w:szCs w:val="32"/>
        </w:rPr>
        <w:t>Pfr</w:t>
      </w:r>
      <w:proofErr w:type="spellEnd"/>
      <w:r w:rsidRPr="004A54EF">
        <w:rPr>
          <w:sz w:val="32"/>
          <w:szCs w:val="32"/>
        </w:rPr>
        <w:t xml:space="preserve">. Kai </w:t>
      </w:r>
      <w:proofErr w:type="spellStart"/>
      <w:r w:rsidRPr="004A54EF">
        <w:rPr>
          <w:sz w:val="32"/>
          <w:szCs w:val="32"/>
        </w:rPr>
        <w:t>Wornath</w:t>
      </w:r>
      <w:proofErr w:type="spellEnd"/>
      <w:r w:rsidRPr="004A54EF">
        <w:rPr>
          <w:sz w:val="32"/>
          <w:szCs w:val="32"/>
        </w:rPr>
        <w:t>, Tel.:06035/5196.</w:t>
      </w:r>
    </w:p>
    <w:p w:rsidR="00490723" w:rsidRDefault="00490723"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F307EB" w:rsidRPr="00236DEA" w:rsidRDefault="00F307EB" w:rsidP="00F307EB">
      <w:pPr>
        <w:rPr>
          <w:b/>
          <w:sz w:val="32"/>
          <w:szCs w:val="32"/>
        </w:rPr>
      </w:pPr>
      <w:r w:rsidRPr="00236DEA">
        <w:rPr>
          <w:b/>
          <w:sz w:val="32"/>
          <w:szCs w:val="32"/>
        </w:rPr>
        <w:t>Konstituierung des neuen Pfarrgemeinderates</w:t>
      </w:r>
    </w:p>
    <w:p w:rsidR="00F307EB" w:rsidRPr="00236DEA" w:rsidRDefault="00F307EB" w:rsidP="00F307EB">
      <w:pPr>
        <w:rPr>
          <w:sz w:val="32"/>
          <w:szCs w:val="32"/>
        </w:rPr>
      </w:pPr>
    </w:p>
    <w:p w:rsidR="00F307EB" w:rsidRPr="00236DEA" w:rsidRDefault="00F307EB" w:rsidP="00F307EB">
      <w:pPr>
        <w:rPr>
          <w:sz w:val="32"/>
          <w:szCs w:val="32"/>
        </w:rPr>
      </w:pPr>
      <w:r w:rsidRPr="00236DEA">
        <w:rPr>
          <w:sz w:val="32"/>
          <w:szCs w:val="32"/>
        </w:rPr>
        <w:t xml:space="preserve">In der Sitzung am 8.6.20 wurde der im Feb./März 2020 neu </w:t>
      </w:r>
      <w:proofErr w:type="gramStart"/>
      <w:r w:rsidRPr="00236DEA">
        <w:rPr>
          <w:sz w:val="32"/>
          <w:szCs w:val="32"/>
        </w:rPr>
        <w:t>gewählte</w:t>
      </w:r>
      <w:proofErr w:type="gramEnd"/>
      <w:r w:rsidRPr="00236DEA">
        <w:rPr>
          <w:sz w:val="32"/>
          <w:szCs w:val="32"/>
        </w:rPr>
        <w:t xml:space="preserve"> Pfarrgemeinderat konstituiert:</w:t>
      </w:r>
    </w:p>
    <w:p w:rsidR="00F307EB" w:rsidRPr="00236DEA" w:rsidRDefault="00F307EB" w:rsidP="00F307EB">
      <w:pPr>
        <w:rPr>
          <w:sz w:val="32"/>
          <w:szCs w:val="32"/>
        </w:rPr>
      </w:pPr>
    </w:p>
    <w:p w:rsidR="00F307EB" w:rsidRPr="00236DEA" w:rsidRDefault="00F307EB" w:rsidP="00F307EB">
      <w:pPr>
        <w:rPr>
          <w:sz w:val="32"/>
          <w:szCs w:val="32"/>
        </w:rPr>
      </w:pPr>
      <w:r w:rsidRPr="00236DEA">
        <w:rPr>
          <w:sz w:val="32"/>
          <w:szCs w:val="32"/>
        </w:rPr>
        <w:t>1. Vorsitzender: Alexander Rüd</w:t>
      </w:r>
    </w:p>
    <w:p w:rsidR="00F307EB" w:rsidRPr="00236DEA" w:rsidRDefault="00F307EB" w:rsidP="00F307EB">
      <w:pPr>
        <w:rPr>
          <w:sz w:val="32"/>
          <w:szCs w:val="32"/>
        </w:rPr>
      </w:pPr>
      <w:r w:rsidRPr="00236DEA">
        <w:rPr>
          <w:sz w:val="32"/>
          <w:szCs w:val="32"/>
        </w:rPr>
        <w:t>Stellv. Vorsitzende: Eva-Maria Kinski</w:t>
      </w:r>
    </w:p>
    <w:p w:rsidR="00F307EB" w:rsidRPr="00236DEA" w:rsidRDefault="00F307EB" w:rsidP="00F307EB">
      <w:pPr>
        <w:rPr>
          <w:sz w:val="32"/>
          <w:szCs w:val="32"/>
        </w:rPr>
      </w:pPr>
    </w:p>
    <w:p w:rsidR="00F307EB" w:rsidRPr="00236DEA" w:rsidRDefault="00F307EB" w:rsidP="00F307EB">
      <w:pPr>
        <w:rPr>
          <w:sz w:val="32"/>
          <w:szCs w:val="32"/>
        </w:rPr>
      </w:pPr>
      <w:r w:rsidRPr="00236DEA">
        <w:rPr>
          <w:sz w:val="32"/>
          <w:szCs w:val="32"/>
        </w:rPr>
        <w:t xml:space="preserve">Schriftführer: Johannes Kauer, Anke </w:t>
      </w:r>
      <w:proofErr w:type="spellStart"/>
      <w:r w:rsidRPr="00236DEA">
        <w:rPr>
          <w:sz w:val="32"/>
          <w:szCs w:val="32"/>
        </w:rPr>
        <w:t>Nebeling</w:t>
      </w:r>
      <w:proofErr w:type="spellEnd"/>
      <w:r w:rsidRPr="00236DEA">
        <w:rPr>
          <w:sz w:val="32"/>
          <w:szCs w:val="32"/>
        </w:rPr>
        <w:t xml:space="preserve"> (wurde bei der 1. Sitzung als Mitglied hinzu gewählt) </w:t>
      </w:r>
    </w:p>
    <w:p w:rsidR="00F307EB" w:rsidRPr="00236DEA" w:rsidRDefault="00F307EB" w:rsidP="00F307EB">
      <w:pPr>
        <w:rPr>
          <w:sz w:val="32"/>
          <w:szCs w:val="32"/>
        </w:rPr>
      </w:pPr>
    </w:p>
    <w:p w:rsidR="00F307EB" w:rsidRPr="00236DEA" w:rsidRDefault="00F307EB" w:rsidP="00F307EB">
      <w:pPr>
        <w:rPr>
          <w:sz w:val="32"/>
          <w:szCs w:val="32"/>
        </w:rPr>
      </w:pPr>
      <w:r w:rsidRPr="00236DEA">
        <w:rPr>
          <w:sz w:val="32"/>
          <w:szCs w:val="32"/>
        </w:rPr>
        <w:t xml:space="preserve">Die anderen Mitglieder sind: Guido Neyer, Sissi </w:t>
      </w:r>
      <w:proofErr w:type="spellStart"/>
      <w:r w:rsidRPr="00236DEA">
        <w:rPr>
          <w:sz w:val="32"/>
          <w:szCs w:val="32"/>
        </w:rPr>
        <w:t>Kühnast</w:t>
      </w:r>
      <w:proofErr w:type="spellEnd"/>
      <w:r w:rsidRPr="00236DEA">
        <w:rPr>
          <w:sz w:val="32"/>
          <w:szCs w:val="32"/>
        </w:rPr>
        <w:t xml:space="preserve">, </w:t>
      </w:r>
    </w:p>
    <w:p w:rsidR="00F307EB" w:rsidRPr="00236DEA" w:rsidRDefault="00F307EB" w:rsidP="00F307EB">
      <w:pPr>
        <w:rPr>
          <w:sz w:val="32"/>
          <w:szCs w:val="32"/>
        </w:rPr>
      </w:pPr>
      <w:r w:rsidRPr="00236DEA">
        <w:rPr>
          <w:sz w:val="32"/>
          <w:szCs w:val="32"/>
        </w:rPr>
        <w:t xml:space="preserve">Klaudia </w:t>
      </w:r>
      <w:proofErr w:type="spellStart"/>
      <w:r w:rsidRPr="00236DEA">
        <w:rPr>
          <w:sz w:val="32"/>
          <w:szCs w:val="32"/>
        </w:rPr>
        <w:t>Middendorf</w:t>
      </w:r>
      <w:proofErr w:type="spellEnd"/>
      <w:r w:rsidRPr="00236DEA">
        <w:rPr>
          <w:sz w:val="32"/>
          <w:szCs w:val="32"/>
        </w:rPr>
        <w:t>-York, Angelika Hauk.</w:t>
      </w:r>
    </w:p>
    <w:p w:rsidR="00F307EB" w:rsidRPr="00236DEA" w:rsidRDefault="00F307EB" w:rsidP="00F307EB">
      <w:pPr>
        <w:rPr>
          <w:sz w:val="32"/>
          <w:szCs w:val="32"/>
        </w:rPr>
      </w:pPr>
    </w:p>
    <w:p w:rsidR="00F307EB" w:rsidRPr="00236DEA" w:rsidRDefault="00F307EB" w:rsidP="00F307EB">
      <w:pPr>
        <w:rPr>
          <w:sz w:val="32"/>
          <w:szCs w:val="32"/>
        </w:rPr>
      </w:pPr>
      <w:r w:rsidRPr="00236DEA">
        <w:rPr>
          <w:sz w:val="32"/>
          <w:szCs w:val="32"/>
        </w:rPr>
        <w:t xml:space="preserve">Mitglieder kraft Amtes: Pfarrer Wolfgang Kaiser, Gemeindereferentin Stefanie Schubert. </w:t>
      </w:r>
    </w:p>
    <w:p w:rsidR="00F307EB" w:rsidRPr="00236DEA" w:rsidRDefault="00F307EB" w:rsidP="00F307EB">
      <w:pPr>
        <w:rPr>
          <w:sz w:val="32"/>
          <w:szCs w:val="32"/>
        </w:rPr>
      </w:pPr>
    </w:p>
    <w:p w:rsidR="00F307EB" w:rsidRPr="00236DEA" w:rsidRDefault="00F307EB" w:rsidP="00F307EB">
      <w:pPr>
        <w:rPr>
          <w:sz w:val="32"/>
          <w:szCs w:val="32"/>
        </w:rPr>
      </w:pPr>
      <w:r w:rsidRPr="00236DEA">
        <w:rPr>
          <w:sz w:val="32"/>
          <w:szCs w:val="32"/>
        </w:rPr>
        <w:t xml:space="preserve">Wir danken allen für die Bereitschaft, im neu gewählten Gremium mitzuwirken und gratulieren recht herzlich zur Wahl. </w:t>
      </w:r>
    </w:p>
    <w:p w:rsidR="00F307EB" w:rsidRPr="00236DEA" w:rsidRDefault="00F307EB" w:rsidP="00F307EB">
      <w:pPr>
        <w:rPr>
          <w:sz w:val="32"/>
          <w:szCs w:val="32"/>
        </w:rPr>
      </w:pPr>
      <w:r w:rsidRPr="00236DEA">
        <w:rPr>
          <w:sz w:val="32"/>
          <w:szCs w:val="32"/>
        </w:rPr>
        <w:t xml:space="preserve">Wir wünschen Gottes Segen! </w:t>
      </w:r>
    </w:p>
    <w:p w:rsidR="00F307EB" w:rsidRPr="00236DEA" w:rsidRDefault="00F307EB" w:rsidP="00F307EB">
      <w:pPr>
        <w:rPr>
          <w:sz w:val="32"/>
          <w:szCs w:val="32"/>
        </w:rPr>
      </w:pPr>
    </w:p>
    <w:p w:rsidR="00F307EB" w:rsidRPr="00236DEA" w:rsidRDefault="00F307EB" w:rsidP="00F307EB">
      <w:pPr>
        <w:rPr>
          <w:sz w:val="32"/>
          <w:szCs w:val="32"/>
        </w:rPr>
      </w:pPr>
      <w:r w:rsidRPr="00236DEA">
        <w:rPr>
          <w:sz w:val="32"/>
          <w:szCs w:val="32"/>
        </w:rPr>
        <w:t xml:space="preserve">W. Kaiser, </w:t>
      </w:r>
      <w:proofErr w:type="spellStart"/>
      <w:r w:rsidRPr="00236DEA">
        <w:rPr>
          <w:sz w:val="32"/>
          <w:szCs w:val="32"/>
        </w:rPr>
        <w:t>Pfr</w:t>
      </w:r>
      <w:proofErr w:type="spellEnd"/>
      <w:r w:rsidRPr="00236DEA">
        <w:rPr>
          <w:sz w:val="32"/>
          <w:szCs w:val="32"/>
        </w:rPr>
        <w:t xml:space="preserve">. </w:t>
      </w:r>
    </w:p>
    <w:p w:rsidR="00F307EB" w:rsidRPr="00236DEA" w:rsidRDefault="00F307EB" w:rsidP="00F307EB">
      <w:pPr>
        <w:ind w:left="360"/>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3A51BF" w:rsidRPr="005A3D93" w:rsidRDefault="003A51BF" w:rsidP="003A51BF">
      <w:pPr>
        <w:rPr>
          <w:b/>
          <w:sz w:val="32"/>
          <w:szCs w:val="32"/>
        </w:rPr>
      </w:pPr>
      <w:r>
        <w:rPr>
          <w:rFonts w:ascii="Times Roman" w:hAnsi="Times Roman" w:cs="Arial"/>
          <w:bCs/>
          <w:kern w:val="36"/>
          <w:sz w:val="32"/>
          <w:szCs w:val="32"/>
        </w:rPr>
        <w:br w:type="page"/>
      </w:r>
      <w:r w:rsidR="00A67995">
        <w:rPr>
          <w:noProof/>
          <w:sz w:val="32"/>
          <w:szCs w:val="32"/>
        </w:rPr>
        <w:pict>
          <v:shape id="_x0000_s1048" type="#_x0000_t75" style="position:absolute;margin-left:382.55pt;margin-top:-1.05pt;width:122.45pt;height:170.2pt;z-index:-5;mso-position-horizontal-relative:text;mso-position-vertical-relative:text" wrapcoords="-53 0 -53 21562 21600 21562 21600 0 -53 0">
            <v:imagedata r:id="rId14" o:title="Pfarrer"/>
            <w10:wrap type="through"/>
          </v:shape>
        </w:pict>
      </w:r>
      <w:r w:rsidRPr="005A3D93">
        <w:rPr>
          <w:b/>
          <w:sz w:val="32"/>
          <w:szCs w:val="32"/>
        </w:rPr>
        <w:t>Verabschiedung</w:t>
      </w:r>
    </w:p>
    <w:p w:rsidR="003A51BF" w:rsidRPr="00D73BB3" w:rsidRDefault="003A51BF" w:rsidP="003A51BF">
      <w:pPr>
        <w:rPr>
          <w:b/>
          <w:sz w:val="16"/>
          <w:szCs w:val="16"/>
        </w:rPr>
      </w:pPr>
    </w:p>
    <w:p w:rsidR="003A51BF" w:rsidRPr="005A3D93" w:rsidRDefault="003A51BF" w:rsidP="003A51BF">
      <w:pPr>
        <w:rPr>
          <w:sz w:val="30"/>
          <w:szCs w:val="30"/>
        </w:rPr>
      </w:pPr>
      <w:r w:rsidRPr="005A3D93">
        <w:rPr>
          <w:sz w:val="30"/>
          <w:szCs w:val="30"/>
        </w:rPr>
        <w:t xml:space="preserve">Liebe Pfarrgemeinde, </w:t>
      </w:r>
    </w:p>
    <w:p w:rsidR="00C95244" w:rsidRPr="005A3D93" w:rsidRDefault="003A51BF" w:rsidP="003A51BF">
      <w:pPr>
        <w:rPr>
          <w:sz w:val="30"/>
          <w:szCs w:val="30"/>
        </w:rPr>
      </w:pPr>
      <w:r w:rsidRPr="005A3D93">
        <w:rPr>
          <w:sz w:val="30"/>
          <w:szCs w:val="30"/>
        </w:rPr>
        <w:t xml:space="preserve">wie </w:t>
      </w:r>
      <w:r w:rsidR="00F613BB" w:rsidRPr="005A3D93">
        <w:rPr>
          <w:sz w:val="30"/>
          <w:szCs w:val="30"/>
        </w:rPr>
        <w:t xml:space="preserve">Sie </w:t>
      </w:r>
      <w:r w:rsidRPr="005A3D93">
        <w:rPr>
          <w:sz w:val="30"/>
          <w:szCs w:val="30"/>
        </w:rPr>
        <w:t>schon wissen, werde ich</w:t>
      </w:r>
      <w:r w:rsidR="00C95244" w:rsidRPr="005A3D93">
        <w:rPr>
          <w:sz w:val="30"/>
          <w:szCs w:val="30"/>
        </w:rPr>
        <w:t xml:space="preserve"> zum 01.08.2020 -</w:t>
      </w:r>
      <w:r w:rsidRPr="005A3D93">
        <w:rPr>
          <w:sz w:val="30"/>
          <w:szCs w:val="30"/>
        </w:rPr>
        <w:t xml:space="preserve"> nach über 17 Jahren hier in Wölfersheim</w:t>
      </w:r>
      <w:r w:rsidR="00F613BB" w:rsidRPr="005A3D93">
        <w:rPr>
          <w:sz w:val="30"/>
          <w:szCs w:val="30"/>
        </w:rPr>
        <w:t>/</w:t>
      </w:r>
      <w:proofErr w:type="spellStart"/>
      <w:r w:rsidRPr="005A3D93">
        <w:rPr>
          <w:sz w:val="30"/>
          <w:szCs w:val="30"/>
        </w:rPr>
        <w:t>Echzell</w:t>
      </w:r>
      <w:proofErr w:type="spellEnd"/>
      <w:r w:rsidR="00C95244" w:rsidRPr="005A3D93">
        <w:rPr>
          <w:sz w:val="30"/>
          <w:szCs w:val="30"/>
        </w:rPr>
        <w:t xml:space="preserve"> - </w:t>
      </w:r>
      <w:r w:rsidRPr="005A3D93">
        <w:rPr>
          <w:sz w:val="30"/>
          <w:szCs w:val="30"/>
        </w:rPr>
        <w:t xml:space="preserve">eine neue Stelle </w:t>
      </w:r>
      <w:r w:rsidR="00C95244" w:rsidRPr="005A3D93">
        <w:rPr>
          <w:sz w:val="30"/>
          <w:szCs w:val="30"/>
        </w:rPr>
        <w:t xml:space="preserve">in der Pfarrgruppe Fürth-Lindenfels im Odenwald </w:t>
      </w:r>
      <w:r w:rsidRPr="005A3D93">
        <w:rPr>
          <w:sz w:val="30"/>
          <w:szCs w:val="30"/>
        </w:rPr>
        <w:t xml:space="preserve">antreten. </w:t>
      </w:r>
    </w:p>
    <w:p w:rsidR="003A51BF" w:rsidRPr="005A3D93" w:rsidRDefault="003A51BF" w:rsidP="003A51BF">
      <w:pPr>
        <w:rPr>
          <w:sz w:val="30"/>
          <w:szCs w:val="30"/>
        </w:rPr>
      </w:pPr>
      <w:r w:rsidRPr="005A3D93">
        <w:rPr>
          <w:sz w:val="30"/>
          <w:szCs w:val="30"/>
        </w:rPr>
        <w:t xml:space="preserve">Jeder Abschied ist schmerzlich, aber jeder Neubeginn bietet auch neue Chancen. Leben ist Veränderung, sonst gibt es keine Weiterentwicklung. </w:t>
      </w:r>
    </w:p>
    <w:p w:rsidR="00C95244" w:rsidRPr="005A3D93" w:rsidRDefault="00C95244" w:rsidP="003A51BF">
      <w:pPr>
        <w:rPr>
          <w:sz w:val="16"/>
          <w:szCs w:val="16"/>
        </w:rPr>
      </w:pPr>
    </w:p>
    <w:p w:rsidR="003A51BF" w:rsidRPr="005A3D93" w:rsidRDefault="003A51BF" w:rsidP="003A51BF">
      <w:pPr>
        <w:rPr>
          <w:sz w:val="30"/>
          <w:szCs w:val="30"/>
        </w:rPr>
      </w:pPr>
      <w:r w:rsidRPr="005A3D93">
        <w:rPr>
          <w:sz w:val="30"/>
          <w:szCs w:val="30"/>
        </w:rPr>
        <w:t xml:space="preserve">Vieles ist in diesem Jahr anders – die „Corona-Krise“ durchkreuzt unsere Lebensplanung. Was ich besonders bedaure: Gerne hätte ich noch mit den Kommunionkindern die Feierliche Kommunion gefeiert – als Höhepunkt des gemeinsamen Weges. Auch die Zeltfreizeit mit den Messdienern oder das geplante Pfarrfest an Fronleichnam wäre noch ein schöner Abschluss gewesen. Leider ist auch kein festlicher Abschiedsgottesdienst mit anschließendem Empfang möglich. Schon jetzt habe ich viele Dankesworte von Ihnen erhalten, über die ich mich sehr gefreut habe. </w:t>
      </w:r>
    </w:p>
    <w:p w:rsidR="00C95244" w:rsidRPr="005A3D93" w:rsidRDefault="00C95244" w:rsidP="003A51BF">
      <w:pPr>
        <w:rPr>
          <w:sz w:val="16"/>
          <w:szCs w:val="16"/>
        </w:rPr>
      </w:pPr>
    </w:p>
    <w:p w:rsidR="003A51BF" w:rsidRPr="005A3D93" w:rsidRDefault="003A51BF" w:rsidP="003A51BF">
      <w:pPr>
        <w:rPr>
          <w:b/>
          <w:sz w:val="30"/>
          <w:szCs w:val="30"/>
        </w:rPr>
      </w:pPr>
      <w:r w:rsidRPr="005A3D93">
        <w:rPr>
          <w:b/>
          <w:sz w:val="30"/>
          <w:szCs w:val="30"/>
        </w:rPr>
        <w:t xml:space="preserve">Mein letzter Gemeindegottesdienst, den ich hier als Ihr Pfarrer zelebriere wird </w:t>
      </w:r>
      <w:r w:rsidR="00C95244" w:rsidRPr="005A3D93">
        <w:rPr>
          <w:b/>
          <w:sz w:val="30"/>
          <w:szCs w:val="30"/>
        </w:rPr>
        <w:t>am</w:t>
      </w:r>
      <w:r w:rsidRPr="005A3D93">
        <w:rPr>
          <w:b/>
          <w:sz w:val="30"/>
          <w:szCs w:val="30"/>
        </w:rPr>
        <w:t xml:space="preserve"> So</w:t>
      </w:r>
      <w:r w:rsidR="00C95244" w:rsidRPr="005A3D93">
        <w:rPr>
          <w:b/>
          <w:sz w:val="30"/>
          <w:szCs w:val="30"/>
        </w:rPr>
        <w:t>nntag</w:t>
      </w:r>
      <w:r w:rsidRPr="005A3D93">
        <w:rPr>
          <w:b/>
          <w:sz w:val="30"/>
          <w:szCs w:val="30"/>
        </w:rPr>
        <w:t xml:space="preserve">, 26. Juli 2020 in unserer Pfarrkirche in Wölfersheim sein. </w:t>
      </w:r>
    </w:p>
    <w:p w:rsidR="00C95244" w:rsidRPr="005A3D93" w:rsidRDefault="00C95244" w:rsidP="003A51BF">
      <w:pPr>
        <w:rPr>
          <w:b/>
          <w:sz w:val="16"/>
          <w:szCs w:val="16"/>
        </w:rPr>
      </w:pPr>
    </w:p>
    <w:p w:rsidR="00C95244" w:rsidRPr="005A3D93" w:rsidRDefault="003A51BF" w:rsidP="003A51BF">
      <w:pPr>
        <w:rPr>
          <w:sz w:val="30"/>
          <w:szCs w:val="30"/>
        </w:rPr>
      </w:pPr>
      <w:r w:rsidRPr="005A3D93">
        <w:rPr>
          <w:sz w:val="30"/>
          <w:szCs w:val="30"/>
        </w:rPr>
        <w:t>Die Zukunft der Pastoral, auch die Stellenbe</w:t>
      </w:r>
      <w:r w:rsidR="00C95244" w:rsidRPr="005A3D93">
        <w:rPr>
          <w:sz w:val="30"/>
          <w:szCs w:val="30"/>
        </w:rPr>
        <w:t xml:space="preserve">setzung wird anders aussehen. </w:t>
      </w:r>
      <w:r w:rsidRPr="005A3D93">
        <w:rPr>
          <w:sz w:val="30"/>
          <w:szCs w:val="30"/>
        </w:rPr>
        <w:t xml:space="preserve">So kann auf absehbare Zeit die </w:t>
      </w:r>
      <w:r w:rsidRPr="005A3D93">
        <w:rPr>
          <w:b/>
          <w:sz w:val="30"/>
          <w:szCs w:val="30"/>
        </w:rPr>
        <w:t>Stelle des Pfarradministrators nicht besetzt werden</w:t>
      </w:r>
      <w:r w:rsidRPr="005A3D93">
        <w:rPr>
          <w:sz w:val="30"/>
          <w:szCs w:val="30"/>
        </w:rPr>
        <w:t xml:space="preserve">. Aber der Weg  geht weiter – auch in der Vergangenheit haben wir viele Probleme gemeinsam bewältigt. Dekan Wolfram Schmidt wird die Rolle des Pfarrverwalters ab 1.8.20 übernehmen. Priester aus dem Dekanat wie z.B. </w:t>
      </w:r>
      <w:proofErr w:type="spellStart"/>
      <w:r w:rsidRPr="005A3D93">
        <w:rPr>
          <w:sz w:val="30"/>
          <w:szCs w:val="30"/>
        </w:rPr>
        <w:t>Pfr</w:t>
      </w:r>
      <w:proofErr w:type="spellEnd"/>
      <w:r w:rsidRPr="005A3D93">
        <w:rPr>
          <w:sz w:val="30"/>
          <w:szCs w:val="30"/>
        </w:rPr>
        <w:t xml:space="preserve">. </w:t>
      </w:r>
      <w:proofErr w:type="spellStart"/>
      <w:r w:rsidRPr="005A3D93">
        <w:rPr>
          <w:sz w:val="30"/>
          <w:szCs w:val="30"/>
        </w:rPr>
        <w:t>Wornath</w:t>
      </w:r>
      <w:proofErr w:type="spellEnd"/>
      <w:r w:rsidRPr="005A3D93">
        <w:rPr>
          <w:sz w:val="30"/>
          <w:szCs w:val="30"/>
        </w:rPr>
        <w:t xml:space="preserve">, </w:t>
      </w:r>
      <w:proofErr w:type="spellStart"/>
      <w:r w:rsidRPr="005A3D93">
        <w:rPr>
          <w:sz w:val="30"/>
          <w:szCs w:val="30"/>
        </w:rPr>
        <w:t>Pfr</w:t>
      </w:r>
      <w:proofErr w:type="spellEnd"/>
      <w:r w:rsidRPr="005A3D93">
        <w:rPr>
          <w:sz w:val="30"/>
          <w:szCs w:val="30"/>
        </w:rPr>
        <w:t xml:space="preserve">. </w:t>
      </w:r>
      <w:proofErr w:type="spellStart"/>
      <w:r w:rsidRPr="005A3D93">
        <w:rPr>
          <w:sz w:val="30"/>
          <w:szCs w:val="30"/>
        </w:rPr>
        <w:t>Miedreich</w:t>
      </w:r>
      <w:proofErr w:type="spellEnd"/>
      <w:r w:rsidRPr="005A3D93">
        <w:rPr>
          <w:sz w:val="30"/>
          <w:szCs w:val="30"/>
        </w:rPr>
        <w:t xml:space="preserve"> werden Gottesdienste, Beerdigungen usw. übernehmen. Der gewohnte Rhythmus der Gottesdienste wird in nächster Zeit anders sein – bitte beachten Sie die Gottesdiensttermine im Pfarrboten. </w:t>
      </w:r>
    </w:p>
    <w:p w:rsidR="003A51BF" w:rsidRPr="005A3D93" w:rsidRDefault="00C95244" w:rsidP="003A51BF">
      <w:pPr>
        <w:rPr>
          <w:sz w:val="30"/>
          <w:szCs w:val="30"/>
        </w:rPr>
      </w:pPr>
      <w:r w:rsidRPr="005A3D93">
        <w:rPr>
          <w:sz w:val="30"/>
          <w:szCs w:val="30"/>
        </w:rPr>
        <w:t>I</w:t>
      </w:r>
      <w:r w:rsidR="003A51BF" w:rsidRPr="005A3D93">
        <w:rPr>
          <w:sz w:val="30"/>
          <w:szCs w:val="30"/>
        </w:rPr>
        <w:t xml:space="preserve">m festen Rhythmus werden – nicht nur in unserer Gemeinde </w:t>
      </w:r>
      <w:r w:rsidR="00F613BB" w:rsidRPr="005A3D93">
        <w:rPr>
          <w:sz w:val="30"/>
          <w:szCs w:val="30"/>
        </w:rPr>
        <w:t xml:space="preserve">- </w:t>
      </w:r>
      <w:r w:rsidR="003A51BF" w:rsidRPr="005A3D93">
        <w:rPr>
          <w:sz w:val="30"/>
          <w:szCs w:val="30"/>
        </w:rPr>
        <w:t>Wortgottesdienste gefeiert und ein fester Bes</w:t>
      </w:r>
      <w:r w:rsidR="00D73BB3" w:rsidRPr="005A3D93">
        <w:rPr>
          <w:sz w:val="30"/>
          <w:szCs w:val="30"/>
        </w:rPr>
        <w:t xml:space="preserve">tandteil in der Liturgie sein. </w:t>
      </w:r>
    </w:p>
    <w:p w:rsidR="003A51BF" w:rsidRDefault="003A51BF" w:rsidP="003A51BF">
      <w:pPr>
        <w:rPr>
          <w:sz w:val="30"/>
          <w:szCs w:val="30"/>
        </w:rPr>
      </w:pPr>
      <w:r w:rsidRPr="005A3D93">
        <w:rPr>
          <w:sz w:val="30"/>
          <w:szCs w:val="30"/>
        </w:rPr>
        <w:t>Aber fest steht: Gemeinde lebt, wenn jeder sich mit seinen Talenten einbringt, wenn das</w:t>
      </w:r>
      <w:r w:rsidR="00D73BB3" w:rsidRPr="005A3D93">
        <w:rPr>
          <w:sz w:val="30"/>
          <w:szCs w:val="30"/>
        </w:rPr>
        <w:t>,</w:t>
      </w:r>
      <w:r w:rsidRPr="005A3D93">
        <w:rPr>
          <w:sz w:val="30"/>
          <w:szCs w:val="30"/>
        </w:rPr>
        <w:t xml:space="preserve"> was in der Vergangenhe</w:t>
      </w:r>
      <w:r w:rsidR="00D73BB3" w:rsidRPr="005A3D93">
        <w:rPr>
          <w:sz w:val="30"/>
          <w:szCs w:val="30"/>
        </w:rPr>
        <w:t>it gut entwickelt wurde, weiter</w:t>
      </w:r>
      <w:r w:rsidRPr="005A3D93">
        <w:rPr>
          <w:sz w:val="30"/>
          <w:szCs w:val="30"/>
        </w:rPr>
        <w:t xml:space="preserve">geführt wird. Wir bleiben im Gebet und in der Feier der Eucharistie miteinander verbunden. </w:t>
      </w:r>
    </w:p>
    <w:p w:rsidR="00DE0BE1" w:rsidRPr="00DE0BE1" w:rsidRDefault="00DE0BE1" w:rsidP="003A51BF">
      <w:pPr>
        <w:rPr>
          <w:sz w:val="16"/>
          <w:szCs w:val="16"/>
        </w:rPr>
      </w:pPr>
    </w:p>
    <w:p w:rsidR="003A51BF" w:rsidRPr="005A3D93" w:rsidRDefault="003A51BF" w:rsidP="003A51BF">
      <w:pPr>
        <w:rPr>
          <w:sz w:val="30"/>
          <w:szCs w:val="30"/>
        </w:rPr>
      </w:pPr>
      <w:r w:rsidRPr="005A3D93">
        <w:rPr>
          <w:sz w:val="30"/>
          <w:szCs w:val="30"/>
        </w:rPr>
        <w:t>Ich danke Ihnen für die Zusammenarbeit in den verg</w:t>
      </w:r>
      <w:r w:rsidR="00D73BB3" w:rsidRPr="005A3D93">
        <w:rPr>
          <w:sz w:val="30"/>
          <w:szCs w:val="30"/>
        </w:rPr>
        <w:t>angenen Jahren und das entgegen</w:t>
      </w:r>
      <w:r w:rsidRPr="005A3D93">
        <w:rPr>
          <w:sz w:val="30"/>
          <w:szCs w:val="30"/>
        </w:rPr>
        <w:t xml:space="preserve">gebrachte Vertrauen. Ich wünsche auch Ihnen einen guten Neubeginn, Gottes Segen und: „Bleiben Sie gesund!“ </w:t>
      </w:r>
    </w:p>
    <w:p w:rsidR="003A51BF" w:rsidRPr="005A3D93" w:rsidRDefault="003A51BF" w:rsidP="003A51BF">
      <w:pPr>
        <w:rPr>
          <w:sz w:val="16"/>
          <w:szCs w:val="16"/>
        </w:rPr>
      </w:pPr>
    </w:p>
    <w:p w:rsidR="003A51BF" w:rsidRPr="005A3D93" w:rsidRDefault="003A51BF" w:rsidP="003A51BF">
      <w:pPr>
        <w:rPr>
          <w:sz w:val="30"/>
          <w:szCs w:val="30"/>
        </w:rPr>
      </w:pPr>
      <w:r w:rsidRPr="005A3D93">
        <w:rPr>
          <w:sz w:val="30"/>
          <w:szCs w:val="30"/>
        </w:rPr>
        <w:t xml:space="preserve">Ihr </w:t>
      </w:r>
    </w:p>
    <w:p w:rsidR="003A51BF" w:rsidRPr="005A3D93" w:rsidRDefault="003A51BF" w:rsidP="003A51BF">
      <w:pPr>
        <w:rPr>
          <w:sz w:val="16"/>
          <w:szCs w:val="16"/>
        </w:rPr>
      </w:pPr>
    </w:p>
    <w:p w:rsidR="003A51BF" w:rsidRPr="005A3D93" w:rsidRDefault="003A51BF" w:rsidP="003A51BF">
      <w:pPr>
        <w:rPr>
          <w:sz w:val="30"/>
          <w:szCs w:val="30"/>
        </w:rPr>
      </w:pPr>
      <w:r w:rsidRPr="005A3D93">
        <w:rPr>
          <w:sz w:val="30"/>
          <w:szCs w:val="30"/>
        </w:rPr>
        <w:t>Wolfgang Kaiser, Pfarrer</w:t>
      </w:r>
    </w:p>
    <w:p w:rsidR="00FD7E2D" w:rsidRPr="00FE72BC" w:rsidRDefault="00FD7E2D" w:rsidP="00FD7E2D">
      <w:pPr>
        <w:rPr>
          <w:rFonts w:ascii="Arial" w:hAnsi="Arial" w:cs="Arial"/>
          <w:i/>
          <w:sz w:val="32"/>
          <w:szCs w:val="32"/>
        </w:rPr>
      </w:pPr>
      <w:r w:rsidRPr="00FE72BC">
        <w:rPr>
          <w:rFonts w:ascii="Arial" w:hAnsi="Arial" w:cs="Arial"/>
          <w:i/>
          <w:sz w:val="32"/>
          <w:szCs w:val="32"/>
        </w:rPr>
        <w:t>Lieber Herr Pfarrer Kaiser,</w:t>
      </w:r>
    </w:p>
    <w:p w:rsidR="00FD7E2D" w:rsidRPr="00FE72BC" w:rsidRDefault="00FD7E2D" w:rsidP="00FD7E2D">
      <w:pPr>
        <w:rPr>
          <w:rFonts w:ascii="Arial" w:hAnsi="Arial" w:cs="Arial"/>
          <w:i/>
          <w:sz w:val="32"/>
          <w:szCs w:val="32"/>
        </w:rPr>
      </w:pPr>
    </w:p>
    <w:p w:rsidR="00FD7E2D" w:rsidRPr="00FE72BC" w:rsidRDefault="00FD7E2D" w:rsidP="00FD7E2D">
      <w:pPr>
        <w:rPr>
          <w:rFonts w:ascii="Arial" w:hAnsi="Arial" w:cs="Arial"/>
          <w:i/>
          <w:sz w:val="32"/>
          <w:szCs w:val="32"/>
        </w:rPr>
      </w:pPr>
      <w:r w:rsidRPr="00FE72BC">
        <w:rPr>
          <w:rFonts w:ascii="Arial" w:hAnsi="Arial" w:cs="Arial"/>
          <w:i/>
          <w:sz w:val="32"/>
          <w:szCs w:val="32"/>
        </w:rPr>
        <w:t>ein Abschied fällt nicht immer leicht, doch manchmal muss man sich verabschieden, um weitere Ziele im Leben zu erreichen.</w:t>
      </w:r>
    </w:p>
    <w:p w:rsidR="00FD7E2D" w:rsidRPr="00FE72BC" w:rsidRDefault="00FD7E2D" w:rsidP="00FD7E2D">
      <w:pPr>
        <w:rPr>
          <w:rFonts w:ascii="Arial" w:hAnsi="Arial" w:cs="Arial"/>
          <w:i/>
          <w:sz w:val="32"/>
          <w:szCs w:val="32"/>
        </w:rPr>
      </w:pPr>
    </w:p>
    <w:p w:rsidR="00FD7E2D" w:rsidRPr="00FE72BC" w:rsidRDefault="00FD7E2D" w:rsidP="00FD7E2D">
      <w:pPr>
        <w:rPr>
          <w:rFonts w:ascii="Arial" w:hAnsi="Arial" w:cs="Arial"/>
          <w:i/>
          <w:sz w:val="32"/>
          <w:szCs w:val="32"/>
        </w:rPr>
      </w:pPr>
      <w:r w:rsidRPr="00FE72BC">
        <w:rPr>
          <w:rFonts w:ascii="Arial" w:hAnsi="Arial" w:cs="Arial"/>
          <w:i/>
          <w:sz w:val="32"/>
          <w:szCs w:val="32"/>
        </w:rPr>
        <w:t xml:space="preserve">Wir bedanken uns </w:t>
      </w:r>
      <w:r w:rsidR="009323A1">
        <w:rPr>
          <w:rFonts w:ascii="Arial" w:hAnsi="Arial" w:cs="Arial"/>
          <w:i/>
          <w:sz w:val="32"/>
          <w:szCs w:val="32"/>
        </w:rPr>
        <w:t xml:space="preserve">auch </w:t>
      </w:r>
      <w:r w:rsidR="000D3DD6">
        <w:rPr>
          <w:rFonts w:ascii="Arial" w:hAnsi="Arial" w:cs="Arial"/>
          <w:i/>
          <w:sz w:val="32"/>
          <w:szCs w:val="32"/>
        </w:rPr>
        <w:t xml:space="preserve"> </w:t>
      </w:r>
      <w:bookmarkStart w:id="1" w:name="_GoBack"/>
      <w:bookmarkEnd w:id="1"/>
      <w:r w:rsidRPr="00FE72BC">
        <w:rPr>
          <w:rFonts w:ascii="Arial" w:hAnsi="Arial" w:cs="Arial"/>
          <w:i/>
          <w:sz w:val="32"/>
          <w:szCs w:val="32"/>
        </w:rPr>
        <w:t>für die jahrelange Zusammenarbeit und das Vertrauen</w:t>
      </w:r>
      <w:r w:rsidR="009323A1">
        <w:rPr>
          <w:rFonts w:ascii="Arial" w:hAnsi="Arial" w:cs="Arial"/>
          <w:i/>
          <w:sz w:val="32"/>
          <w:szCs w:val="32"/>
        </w:rPr>
        <w:t>,</w:t>
      </w:r>
      <w:r w:rsidRPr="00FE72BC">
        <w:rPr>
          <w:rFonts w:ascii="Arial" w:hAnsi="Arial" w:cs="Arial"/>
          <w:i/>
          <w:sz w:val="32"/>
          <w:szCs w:val="32"/>
        </w:rPr>
        <w:t xml:space="preserve"> das Sie uns entgegengebracht haben und wünschen Ihnen in Fürth-Lindenfels einen guten Neuanfang.</w:t>
      </w:r>
    </w:p>
    <w:p w:rsidR="00FD7E2D" w:rsidRPr="00FE72BC" w:rsidRDefault="00FD7E2D" w:rsidP="00FD7E2D">
      <w:pPr>
        <w:rPr>
          <w:rFonts w:ascii="Arial" w:hAnsi="Arial" w:cs="Arial"/>
          <w:i/>
          <w:sz w:val="32"/>
          <w:szCs w:val="32"/>
        </w:rPr>
      </w:pPr>
    </w:p>
    <w:p w:rsidR="00FD7E2D" w:rsidRDefault="00FD7E2D" w:rsidP="00FD7E2D">
      <w:pPr>
        <w:rPr>
          <w:rFonts w:ascii="Arial" w:hAnsi="Arial" w:cs="Arial"/>
          <w:i/>
          <w:sz w:val="32"/>
          <w:szCs w:val="32"/>
        </w:rPr>
      </w:pPr>
      <w:r w:rsidRPr="00FE72BC">
        <w:rPr>
          <w:rFonts w:ascii="Arial" w:hAnsi="Arial" w:cs="Arial"/>
          <w:i/>
          <w:sz w:val="32"/>
          <w:szCs w:val="32"/>
        </w:rPr>
        <w:t>Herzliche Grüße</w:t>
      </w:r>
    </w:p>
    <w:p w:rsidR="00FD7E2D" w:rsidRPr="00FE72BC" w:rsidRDefault="00FD7E2D" w:rsidP="00FD7E2D">
      <w:pPr>
        <w:rPr>
          <w:rFonts w:ascii="Arial" w:hAnsi="Arial" w:cs="Arial"/>
          <w:i/>
          <w:sz w:val="32"/>
          <w:szCs w:val="32"/>
        </w:rPr>
      </w:pPr>
    </w:p>
    <w:p w:rsidR="002A0D10" w:rsidRDefault="00044A01" w:rsidP="002A0D10">
      <w:pPr>
        <w:rPr>
          <w:b/>
          <w:sz w:val="28"/>
          <w:szCs w:val="28"/>
        </w:rPr>
      </w:pPr>
      <w:r>
        <w:rPr>
          <w:noProof/>
        </w:rPr>
        <w:pict>
          <v:shape id="_x0000_s1056" type="#_x0000_t75" style="position:absolute;margin-left:-.1pt;margin-top:15.05pt;width:195.55pt;height:33.3pt;z-index:-1;mso-position-horizontal-relative:text;mso-position-vertical-relative:text" wrapcoords="-78 0 -78 21140 21600 21140 21600 0 -78 0">
            <v:imagedata r:id="rId15" o:title=""/>
            <w10:wrap type="through"/>
          </v:shape>
        </w:pict>
      </w:r>
      <w:r w:rsidR="002A0D10">
        <w:pict>
          <v:shape id="Bild 121" o:spid="_x0000_s1055" type="#_x0000_t75" style="position:absolute;margin-left:43.15pt;margin-top:-.8pt;width:180pt;height:63.9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p w:rsidR="002A0D10" w:rsidRDefault="002A0D10" w:rsidP="002A0D10">
      <w:pPr>
        <w:rPr>
          <w:b/>
          <w:sz w:val="28"/>
          <w:szCs w:val="28"/>
        </w:rPr>
      </w:pPr>
    </w:p>
    <w:p w:rsidR="002A0D10" w:rsidRDefault="002A0D10" w:rsidP="002A0D10">
      <w:pPr>
        <w:rPr>
          <w:b/>
          <w:sz w:val="28"/>
          <w:szCs w:val="28"/>
        </w:rPr>
      </w:pPr>
    </w:p>
    <w:p w:rsidR="002A0D10" w:rsidRPr="00027979" w:rsidRDefault="00027979" w:rsidP="002A0D10">
      <w:pPr>
        <w:spacing w:line="360" w:lineRule="auto"/>
        <w:rPr>
          <w:rFonts w:ascii="Arial" w:hAnsi="Arial" w:cs="Arial"/>
          <w:i/>
          <w:sz w:val="28"/>
          <w:szCs w:val="28"/>
        </w:rPr>
      </w:pPr>
      <w:r w:rsidRPr="00027979">
        <w:rPr>
          <w:rFonts w:ascii="Arial" w:hAnsi="Arial" w:cs="Arial"/>
          <w:bCs/>
          <w:i/>
          <w:sz w:val="28"/>
          <w:szCs w:val="28"/>
        </w:rPr>
        <w:t xml:space="preserve">Stefanie Schubert, Gem. </w:t>
      </w:r>
      <w:proofErr w:type="spellStart"/>
      <w:r w:rsidRPr="00027979">
        <w:rPr>
          <w:rFonts w:ascii="Arial" w:hAnsi="Arial" w:cs="Arial"/>
          <w:bCs/>
          <w:i/>
          <w:sz w:val="28"/>
          <w:szCs w:val="28"/>
        </w:rPr>
        <w:t>Ref</w:t>
      </w:r>
      <w:proofErr w:type="spellEnd"/>
      <w:r w:rsidRPr="00027979">
        <w:rPr>
          <w:rFonts w:ascii="Arial" w:hAnsi="Arial" w:cs="Arial"/>
          <w:bCs/>
          <w:i/>
          <w:sz w:val="28"/>
          <w:szCs w:val="28"/>
        </w:rPr>
        <w:t>.</w:t>
      </w:r>
      <w:r w:rsidRPr="00027979">
        <w:rPr>
          <w:rFonts w:ascii="Arial" w:hAnsi="Arial" w:cs="Arial"/>
          <w:bCs/>
          <w:i/>
          <w:sz w:val="28"/>
          <w:szCs w:val="28"/>
        </w:rPr>
        <w:tab/>
      </w:r>
      <w:r w:rsidRPr="00027979">
        <w:rPr>
          <w:rFonts w:ascii="Arial" w:hAnsi="Arial" w:cs="Arial"/>
          <w:bCs/>
          <w:i/>
          <w:sz w:val="28"/>
          <w:szCs w:val="28"/>
        </w:rPr>
        <w:tab/>
      </w:r>
      <w:r w:rsidR="002A0D10" w:rsidRPr="00027979">
        <w:rPr>
          <w:rFonts w:ascii="Arial" w:hAnsi="Arial" w:cs="Arial"/>
          <w:i/>
          <w:sz w:val="28"/>
          <w:szCs w:val="28"/>
        </w:rPr>
        <w:t xml:space="preserve">Gertrud </w:t>
      </w:r>
      <w:proofErr w:type="spellStart"/>
      <w:r w:rsidR="002A0D10" w:rsidRPr="00027979">
        <w:rPr>
          <w:rFonts w:ascii="Arial" w:hAnsi="Arial" w:cs="Arial"/>
          <w:i/>
          <w:sz w:val="28"/>
          <w:szCs w:val="28"/>
        </w:rPr>
        <w:t>Aulbach</w:t>
      </w:r>
      <w:proofErr w:type="spellEnd"/>
      <w:r w:rsidR="002A0D10" w:rsidRPr="00027979">
        <w:rPr>
          <w:rFonts w:ascii="Arial" w:hAnsi="Arial" w:cs="Arial"/>
          <w:i/>
          <w:sz w:val="28"/>
          <w:szCs w:val="28"/>
        </w:rPr>
        <w:t>, Pfarrsekretärin</w:t>
      </w:r>
      <w:r w:rsidR="002A0D10" w:rsidRPr="00027979">
        <w:rPr>
          <w:rFonts w:ascii="Arial" w:hAnsi="Arial" w:cs="Arial"/>
          <w:i/>
          <w:sz w:val="28"/>
          <w:szCs w:val="28"/>
        </w:rPr>
        <w:tab/>
      </w:r>
    </w:p>
    <w:p w:rsidR="00FD7E2D" w:rsidRDefault="00FD7E2D" w:rsidP="00FD7E2D">
      <w:pPr>
        <w:rPr>
          <w:rFonts w:ascii="Arial" w:hAnsi="Arial" w:cs="Arial"/>
          <w:i/>
          <w:sz w:val="32"/>
          <w:szCs w:val="32"/>
        </w:rPr>
      </w:pPr>
    </w:p>
    <w:p w:rsidR="002A0D10" w:rsidRDefault="002A0D10" w:rsidP="00FD7E2D">
      <w:pPr>
        <w:rPr>
          <w:rFonts w:ascii="Arial" w:hAnsi="Arial" w:cs="Arial"/>
          <w:i/>
          <w:sz w:val="32"/>
          <w:szCs w:val="32"/>
        </w:rPr>
      </w:pPr>
    </w:p>
    <w:p w:rsidR="00F613BB" w:rsidRPr="00F613BB" w:rsidRDefault="00F613BB" w:rsidP="00F613BB">
      <w:pPr>
        <w:pStyle w:val="berschrift3"/>
        <w:jc w:val="center"/>
        <w:rPr>
          <w:rFonts w:ascii="Tempus Sans ITC" w:hAnsi="Tempus Sans ITC"/>
          <w:sz w:val="32"/>
          <w:szCs w:val="32"/>
        </w:rPr>
      </w:pPr>
      <w:r w:rsidRPr="00F613BB">
        <w:rPr>
          <w:rFonts w:ascii="Tempus Sans ITC" w:hAnsi="Tempus Sans ITC"/>
          <w:sz w:val="32"/>
          <w:szCs w:val="32"/>
        </w:rPr>
        <w:t>Segen zum Aufbruch in Neues</w:t>
      </w:r>
    </w:p>
    <w:p w:rsidR="00F613BB" w:rsidRPr="00F613BB" w:rsidRDefault="00F613BB" w:rsidP="00F613BB">
      <w:pPr>
        <w:pStyle w:val="segen"/>
        <w:jc w:val="center"/>
        <w:rPr>
          <w:rFonts w:ascii="Tempus Sans ITC" w:hAnsi="Tempus Sans ITC"/>
          <w:sz w:val="32"/>
          <w:szCs w:val="32"/>
        </w:rPr>
      </w:pPr>
      <w:r w:rsidRPr="00F613BB">
        <w:rPr>
          <w:rFonts w:ascii="Tempus Sans ITC" w:hAnsi="Tempus Sans ITC"/>
          <w:sz w:val="32"/>
          <w:szCs w:val="32"/>
        </w:rPr>
        <w:t>Möge der Zauber des Anfangs dich beflügeln.</w:t>
      </w:r>
      <w:r w:rsidRPr="00F613BB">
        <w:rPr>
          <w:rFonts w:ascii="Tempus Sans ITC" w:hAnsi="Tempus Sans ITC"/>
          <w:sz w:val="32"/>
          <w:szCs w:val="32"/>
        </w:rPr>
        <w:br/>
        <w:t>Mögen die Wege dich weiterführen.</w:t>
      </w:r>
      <w:r w:rsidRPr="00F613BB">
        <w:rPr>
          <w:rFonts w:ascii="Tempus Sans ITC" w:hAnsi="Tempus Sans ITC"/>
          <w:sz w:val="32"/>
          <w:szCs w:val="32"/>
        </w:rPr>
        <w:br/>
        <w:t>Mögen Geduld und Kraft mit dir sein.</w:t>
      </w:r>
      <w:r w:rsidRPr="00F613BB">
        <w:rPr>
          <w:rFonts w:ascii="Tempus Sans ITC" w:hAnsi="Tempus Sans ITC"/>
          <w:sz w:val="32"/>
          <w:szCs w:val="32"/>
        </w:rPr>
        <w:br/>
        <w:t>Mögen deine Erkenntnisse dich reich machen.</w:t>
      </w:r>
      <w:r w:rsidRPr="00F613BB">
        <w:rPr>
          <w:rFonts w:ascii="Tempus Sans ITC" w:hAnsi="Tempus Sans ITC"/>
          <w:sz w:val="32"/>
          <w:szCs w:val="32"/>
        </w:rPr>
        <w:br/>
        <w:t>Mögen die Begegnungen dich beleben –</w:t>
      </w:r>
      <w:r w:rsidRPr="00F613BB">
        <w:rPr>
          <w:rFonts w:ascii="Tempus Sans ITC" w:hAnsi="Tempus Sans ITC"/>
          <w:sz w:val="32"/>
          <w:szCs w:val="32"/>
        </w:rPr>
        <w:br/>
        <w:t>und der Weg dich nach Hause bringen.</w:t>
      </w:r>
    </w:p>
    <w:p w:rsidR="00F613BB" w:rsidRPr="00F613BB" w:rsidRDefault="00F613BB" w:rsidP="00F613BB">
      <w:pPr>
        <w:pStyle w:val="segen-autor"/>
        <w:jc w:val="center"/>
        <w:rPr>
          <w:rFonts w:ascii="Tempus Sans ITC" w:hAnsi="Tempus Sans ITC"/>
          <w:sz w:val="32"/>
          <w:szCs w:val="32"/>
        </w:rPr>
      </w:pPr>
      <w:r w:rsidRPr="00F613BB">
        <w:rPr>
          <w:rFonts w:ascii="Tempus Sans ITC" w:hAnsi="Tempus Sans ITC"/>
          <w:sz w:val="32"/>
          <w:szCs w:val="32"/>
        </w:rPr>
        <w:t xml:space="preserve">Gernot </w:t>
      </w:r>
      <w:proofErr w:type="spellStart"/>
      <w:r w:rsidRPr="00F613BB">
        <w:rPr>
          <w:rFonts w:ascii="Tempus Sans ITC" w:hAnsi="Tempus Sans ITC"/>
          <w:sz w:val="32"/>
          <w:szCs w:val="32"/>
        </w:rPr>
        <w:t>Candolini</w:t>
      </w:r>
      <w:proofErr w:type="spellEnd"/>
    </w:p>
    <w:p w:rsidR="00C95244" w:rsidRDefault="00FD7E2D" w:rsidP="003A51BF">
      <w:pPr>
        <w:rPr>
          <w:sz w:val="32"/>
          <w:szCs w:val="32"/>
        </w:rPr>
      </w:pPr>
      <w:r>
        <w:rPr>
          <w:noProof/>
        </w:rPr>
        <w:pict>
          <v:shape id="Bild 3" o:spid="_x0000_s1053" type="#_x0000_t75" alt="Wie weit noch?" style="position:absolute;margin-left:162.55pt;margin-top:15.15pt;width:154.9pt;height:232.35pt;z-index:-4;visibility:visible;mso-wrap-style:square;mso-position-horizontal-relative:text;mso-position-vertical-relative:text" wrapcoords="-50 0 -50 21567 21600 21567 21600 0 -50 0">
            <v:imagedata r:id="rId17" o:title="Wie weit noch?"/>
            <w10:wrap type="through"/>
          </v:shape>
        </w:pict>
      </w:r>
    </w:p>
    <w:p w:rsidR="00C95244" w:rsidRDefault="00C95244" w:rsidP="003A51BF">
      <w:pPr>
        <w:rPr>
          <w:sz w:val="32"/>
          <w:szCs w:val="32"/>
        </w:rPr>
      </w:pPr>
    </w:p>
    <w:p w:rsidR="00FD7E2D" w:rsidRDefault="00FD7E2D" w:rsidP="003A51BF">
      <w:pPr>
        <w:rPr>
          <w:sz w:val="32"/>
          <w:szCs w:val="32"/>
        </w:rPr>
      </w:pPr>
    </w:p>
    <w:p w:rsidR="00FD7E2D" w:rsidRDefault="00FD7E2D" w:rsidP="003A51BF">
      <w:pPr>
        <w:rPr>
          <w:sz w:val="32"/>
          <w:szCs w:val="32"/>
        </w:rPr>
      </w:pPr>
    </w:p>
    <w:p w:rsidR="00FD7E2D" w:rsidRDefault="00FD7E2D" w:rsidP="003A51BF">
      <w:pPr>
        <w:rPr>
          <w:sz w:val="32"/>
          <w:szCs w:val="32"/>
        </w:rPr>
      </w:pPr>
    </w:p>
    <w:p w:rsidR="00FD7E2D" w:rsidRDefault="00FD7E2D" w:rsidP="003A51BF">
      <w:pPr>
        <w:rPr>
          <w:sz w:val="32"/>
          <w:szCs w:val="32"/>
        </w:rPr>
      </w:pPr>
    </w:p>
    <w:p w:rsidR="00FD7E2D" w:rsidRDefault="00FD7E2D" w:rsidP="003A51BF">
      <w:pPr>
        <w:rPr>
          <w:sz w:val="32"/>
          <w:szCs w:val="32"/>
        </w:rPr>
      </w:pPr>
    </w:p>
    <w:p w:rsidR="00FD7E2D" w:rsidRDefault="00FD7E2D" w:rsidP="003A51BF">
      <w:pPr>
        <w:rPr>
          <w:sz w:val="32"/>
          <w:szCs w:val="32"/>
        </w:rPr>
      </w:pPr>
    </w:p>
    <w:p w:rsidR="00FD7E2D" w:rsidRDefault="00FD7E2D" w:rsidP="003A51BF">
      <w:pPr>
        <w:rPr>
          <w:sz w:val="32"/>
          <w:szCs w:val="32"/>
        </w:rPr>
      </w:pPr>
    </w:p>
    <w:p w:rsidR="00FD7E2D" w:rsidRDefault="00FD7E2D" w:rsidP="003A51BF">
      <w:pPr>
        <w:rPr>
          <w:sz w:val="32"/>
          <w:szCs w:val="32"/>
        </w:rPr>
      </w:pPr>
    </w:p>
    <w:p w:rsidR="00FD7E2D" w:rsidRDefault="00FD7E2D" w:rsidP="003A51BF">
      <w:pPr>
        <w:rPr>
          <w:sz w:val="32"/>
          <w:szCs w:val="32"/>
        </w:rPr>
      </w:pPr>
    </w:p>
    <w:p w:rsidR="00FD7E2D" w:rsidRDefault="002A0D10" w:rsidP="003A51BF">
      <w:pPr>
        <w:rPr>
          <w:sz w:val="32"/>
          <w:szCs w:val="32"/>
        </w:rPr>
      </w:pPr>
      <w:r>
        <w:rPr>
          <w:noProof/>
        </w:rPr>
        <w:pict>
          <v:shape id="Textfeld 2" o:spid="_x0000_s1054" type="#_x0000_t202" style="position:absolute;margin-left:195.45pt;margin-top:45.15pt;width:146.8pt;height:21.1pt;z-index:8;visibility:visible;mso-wrap-distance-left:9pt;mso-wrap-distance-top:0;mso-wrap-distance-right:9pt;mso-wrap-distance-bottom:0;mso-position-horizontal-relative:text;mso-position-vertical-relative:text;mso-width-relative:margin;mso-height-relative:margin;v-text-anchor:top" stroked="f">
            <v:textbox>
              <w:txbxContent>
                <w:p w:rsidR="00FD7E2D" w:rsidRDefault="00FD7E2D" w:rsidP="00FD7E2D">
                  <w:pPr>
                    <w:pStyle w:val="StandardWeb"/>
                  </w:pPr>
                  <w:r>
                    <w:t xml:space="preserve">© Michael </w:t>
                  </w:r>
                  <w:proofErr w:type="spellStart"/>
                  <w:r>
                    <w:t>Wittenbruch</w:t>
                  </w:r>
                  <w:proofErr w:type="spellEnd"/>
                </w:p>
                <w:p w:rsidR="00FD7E2D" w:rsidRDefault="00FD7E2D"/>
              </w:txbxContent>
            </v:textbox>
          </v:shape>
        </w:pict>
      </w:r>
    </w:p>
    <w:p w:rsidR="00464FF0" w:rsidRPr="00A87722" w:rsidRDefault="00464FF0" w:rsidP="00464FF0">
      <w:pPr>
        <w:rPr>
          <w:rFonts w:ascii="Arial" w:hAnsi="Arial" w:cs="Arial"/>
          <w:b/>
          <w:sz w:val="32"/>
          <w:szCs w:val="32"/>
        </w:rPr>
      </w:pPr>
      <w:r w:rsidRPr="00A87722">
        <w:rPr>
          <w:rFonts w:ascii="Arial" w:hAnsi="Arial" w:cs="Arial"/>
          <w:b/>
          <w:sz w:val="32"/>
          <w:szCs w:val="32"/>
        </w:rPr>
        <w:t>Liebe Mitchristen,</w:t>
      </w:r>
    </w:p>
    <w:p w:rsidR="00464FF0" w:rsidRPr="00B16320" w:rsidRDefault="00464FF0" w:rsidP="00464FF0">
      <w:pPr>
        <w:rPr>
          <w:rFonts w:ascii="Arial" w:hAnsi="Arial" w:cs="Arial"/>
          <w:sz w:val="32"/>
          <w:szCs w:val="32"/>
        </w:rPr>
      </w:pPr>
    </w:p>
    <w:p w:rsidR="00464FF0" w:rsidRDefault="00464FF0" w:rsidP="00464FF0">
      <w:pPr>
        <w:rPr>
          <w:rFonts w:ascii="Arial" w:hAnsi="Arial" w:cs="Arial"/>
          <w:sz w:val="32"/>
          <w:szCs w:val="32"/>
        </w:rPr>
      </w:pPr>
      <w:r w:rsidRPr="00B16320">
        <w:rPr>
          <w:rFonts w:ascii="Arial" w:hAnsi="Arial" w:cs="Arial"/>
          <w:sz w:val="32"/>
          <w:szCs w:val="32"/>
        </w:rPr>
        <w:t xml:space="preserve">in den Bibeltexten zum ersten Julisonntag </w:t>
      </w:r>
      <w:r>
        <w:rPr>
          <w:rFonts w:ascii="Arial" w:hAnsi="Arial" w:cs="Arial"/>
          <w:sz w:val="32"/>
          <w:szCs w:val="32"/>
        </w:rPr>
        <w:t>gibt es</w:t>
      </w:r>
      <w:r w:rsidRPr="00B16320">
        <w:rPr>
          <w:rFonts w:ascii="Arial" w:hAnsi="Arial" w:cs="Arial"/>
          <w:sz w:val="32"/>
          <w:szCs w:val="32"/>
        </w:rPr>
        <w:t xml:space="preserve"> folgende Stelle aus dem Matthäus-Evangelium:</w:t>
      </w:r>
    </w:p>
    <w:p w:rsidR="00A87722" w:rsidRPr="00B16320" w:rsidRDefault="00A87722" w:rsidP="00464FF0">
      <w:pPr>
        <w:rPr>
          <w:rFonts w:ascii="Arial" w:hAnsi="Arial" w:cs="Arial"/>
          <w:sz w:val="32"/>
          <w:szCs w:val="32"/>
        </w:rPr>
      </w:pPr>
    </w:p>
    <w:p w:rsidR="00464FF0" w:rsidRPr="00BB6F94" w:rsidRDefault="00464FF0" w:rsidP="00464FF0">
      <w:pPr>
        <w:pBdr>
          <w:top w:val="single" w:sz="4" w:space="1" w:color="FFC000"/>
          <w:left w:val="single" w:sz="4" w:space="4" w:color="FFC000"/>
          <w:bottom w:val="single" w:sz="4" w:space="1" w:color="FFC000"/>
          <w:right w:val="single" w:sz="4" w:space="4" w:color="FFC000"/>
        </w:pBdr>
        <w:rPr>
          <w:rFonts w:ascii="Arial" w:hAnsi="Arial" w:cs="Arial"/>
          <w:i/>
          <w:sz w:val="32"/>
          <w:szCs w:val="32"/>
        </w:rPr>
      </w:pPr>
      <w:r w:rsidRPr="00BB6F94">
        <w:rPr>
          <w:rFonts w:ascii="Arial" w:hAnsi="Arial" w:cs="Arial"/>
          <w:i/>
          <w:sz w:val="32"/>
          <w:szCs w:val="32"/>
        </w:rPr>
        <w:t xml:space="preserve">(Jesus sprach:) Kommt alle zu mir, die ihr mühselig und beladen seid! Ich will euch erquicken. Nehmt mein Joch auf euch und lernt von mir; denn ich bin gütig und von Herzen demütig; und ihr werdet Ruhe finden für eure Seele. Denn mein Joch ist sanft und meine Last ist leicht. </w:t>
      </w:r>
    </w:p>
    <w:p w:rsidR="00464FF0" w:rsidRPr="00D27C77" w:rsidRDefault="00464FF0" w:rsidP="00464FF0">
      <w:pPr>
        <w:pBdr>
          <w:top w:val="single" w:sz="4" w:space="1" w:color="FFC000"/>
          <w:left w:val="single" w:sz="4" w:space="4" w:color="FFC000"/>
          <w:bottom w:val="single" w:sz="4" w:space="1" w:color="FFC000"/>
          <w:right w:val="single" w:sz="4" w:space="4" w:color="FFC000"/>
        </w:pBdr>
        <w:jc w:val="right"/>
        <w:rPr>
          <w:rFonts w:ascii="Arial" w:hAnsi="Arial" w:cs="Arial"/>
          <w:i/>
          <w:sz w:val="28"/>
          <w:szCs w:val="28"/>
        </w:rPr>
      </w:pPr>
      <w:r w:rsidRPr="00D27C77">
        <w:rPr>
          <w:rFonts w:ascii="Arial" w:hAnsi="Arial" w:cs="Arial"/>
          <w:i/>
          <w:sz w:val="28"/>
          <w:szCs w:val="28"/>
        </w:rPr>
        <w:t>(</w:t>
      </w:r>
      <w:proofErr w:type="spellStart"/>
      <w:r w:rsidRPr="00D27C77">
        <w:rPr>
          <w:rFonts w:ascii="Arial" w:hAnsi="Arial" w:cs="Arial"/>
          <w:i/>
          <w:sz w:val="28"/>
          <w:szCs w:val="28"/>
        </w:rPr>
        <w:t>Mt</w:t>
      </w:r>
      <w:proofErr w:type="spellEnd"/>
      <w:r w:rsidRPr="00D27C77">
        <w:rPr>
          <w:rFonts w:ascii="Arial" w:hAnsi="Arial" w:cs="Arial"/>
          <w:i/>
          <w:sz w:val="28"/>
          <w:szCs w:val="28"/>
        </w:rPr>
        <w:t xml:space="preserve"> 11,28-30 / Einheitsübersetzung 2016)</w:t>
      </w:r>
    </w:p>
    <w:p w:rsidR="00464FF0" w:rsidRDefault="00464FF0" w:rsidP="00464FF0">
      <w:pPr>
        <w:rPr>
          <w:rFonts w:ascii="Arial" w:hAnsi="Arial" w:cs="Arial"/>
          <w:sz w:val="32"/>
          <w:szCs w:val="32"/>
        </w:rPr>
      </w:pPr>
    </w:p>
    <w:p w:rsidR="00A87722" w:rsidRDefault="00A87722" w:rsidP="00464FF0">
      <w:pPr>
        <w:rPr>
          <w:rFonts w:ascii="Arial" w:hAnsi="Arial" w:cs="Arial"/>
          <w:sz w:val="32"/>
          <w:szCs w:val="32"/>
        </w:rPr>
      </w:pPr>
    </w:p>
    <w:p w:rsidR="00464FF0" w:rsidRDefault="00464FF0" w:rsidP="00464FF0">
      <w:pPr>
        <w:rPr>
          <w:rFonts w:ascii="Arial" w:hAnsi="Arial" w:cs="Arial"/>
          <w:sz w:val="32"/>
          <w:szCs w:val="32"/>
        </w:rPr>
      </w:pPr>
      <w:r>
        <w:rPr>
          <w:rFonts w:ascii="Arial" w:hAnsi="Arial" w:cs="Arial"/>
          <w:sz w:val="32"/>
          <w:szCs w:val="32"/>
        </w:rPr>
        <w:t xml:space="preserve">Eine sprachlich interessante Variation finden wir in einer anderen Bibelübersetzung: </w:t>
      </w:r>
    </w:p>
    <w:p w:rsidR="00A87722" w:rsidRDefault="00A87722" w:rsidP="00464FF0">
      <w:pPr>
        <w:rPr>
          <w:rFonts w:ascii="Arial" w:hAnsi="Arial" w:cs="Arial"/>
          <w:sz w:val="32"/>
          <w:szCs w:val="32"/>
        </w:rPr>
      </w:pPr>
    </w:p>
    <w:p w:rsidR="00464FF0" w:rsidRPr="00BB6F94" w:rsidRDefault="00464FF0" w:rsidP="00464FF0">
      <w:pPr>
        <w:pBdr>
          <w:top w:val="single" w:sz="4" w:space="1" w:color="FFC000"/>
          <w:left w:val="single" w:sz="4" w:space="4" w:color="FFC000"/>
          <w:bottom w:val="single" w:sz="4" w:space="1" w:color="FFC000"/>
          <w:right w:val="single" w:sz="4" w:space="4" w:color="FFC000"/>
        </w:pBdr>
        <w:rPr>
          <w:rFonts w:ascii="Arial" w:hAnsi="Arial" w:cs="Arial"/>
          <w:i/>
          <w:sz w:val="32"/>
          <w:szCs w:val="32"/>
        </w:rPr>
      </w:pPr>
      <w:r w:rsidRPr="00BB6F94">
        <w:rPr>
          <w:rFonts w:ascii="Arial" w:hAnsi="Arial" w:cs="Arial"/>
          <w:i/>
          <w:sz w:val="32"/>
          <w:szCs w:val="32"/>
        </w:rPr>
        <w:t xml:space="preserve">(Jesus sprach:) Heran zu mir alle, ihr Mühenden und Überbürdeten: Ich werde euch aufatmen lassen. Mein Joch </w:t>
      </w:r>
      <w:proofErr w:type="gramStart"/>
      <w:r w:rsidRPr="00BB6F94">
        <w:rPr>
          <w:rFonts w:ascii="Arial" w:hAnsi="Arial" w:cs="Arial"/>
          <w:i/>
          <w:sz w:val="32"/>
          <w:szCs w:val="32"/>
        </w:rPr>
        <w:t>nehmt</w:t>
      </w:r>
      <w:proofErr w:type="gramEnd"/>
      <w:r w:rsidRPr="00BB6F94">
        <w:rPr>
          <w:rFonts w:ascii="Arial" w:hAnsi="Arial" w:cs="Arial"/>
          <w:i/>
          <w:sz w:val="32"/>
          <w:szCs w:val="32"/>
        </w:rPr>
        <w:t xml:space="preserve"> auf euch und lernt von mir. Denn: Sanft bin ich und von Herzen niedrig, und ihr werdet Aufatmen finden für euer Leben. Mein Joch ist ja gut, und meine Bürde ist leicht.</w:t>
      </w:r>
    </w:p>
    <w:p w:rsidR="00464FF0" w:rsidRPr="00D27C77" w:rsidRDefault="00464FF0" w:rsidP="00464FF0">
      <w:pPr>
        <w:pBdr>
          <w:top w:val="single" w:sz="4" w:space="1" w:color="FFC000"/>
          <w:left w:val="single" w:sz="4" w:space="4" w:color="FFC000"/>
          <w:bottom w:val="single" w:sz="4" w:space="1" w:color="FFC000"/>
          <w:right w:val="single" w:sz="4" w:space="4" w:color="FFC000"/>
        </w:pBdr>
        <w:jc w:val="right"/>
        <w:rPr>
          <w:rFonts w:ascii="Arial" w:hAnsi="Arial" w:cs="Arial"/>
          <w:i/>
          <w:sz w:val="28"/>
          <w:szCs w:val="28"/>
        </w:rPr>
      </w:pPr>
      <w:r w:rsidRPr="00BB6F94">
        <w:rPr>
          <w:rFonts w:ascii="Arial" w:hAnsi="Arial" w:cs="Arial"/>
          <w:i/>
          <w:sz w:val="28"/>
          <w:szCs w:val="28"/>
        </w:rPr>
        <w:t>(</w:t>
      </w:r>
      <w:proofErr w:type="spellStart"/>
      <w:r w:rsidRPr="00BB6F94">
        <w:rPr>
          <w:rFonts w:ascii="Arial" w:hAnsi="Arial" w:cs="Arial"/>
          <w:i/>
          <w:sz w:val="28"/>
          <w:szCs w:val="28"/>
        </w:rPr>
        <w:t>Mt</w:t>
      </w:r>
      <w:proofErr w:type="spellEnd"/>
      <w:r w:rsidRPr="00BB6F94">
        <w:rPr>
          <w:rFonts w:ascii="Arial" w:hAnsi="Arial" w:cs="Arial"/>
          <w:i/>
          <w:sz w:val="28"/>
          <w:szCs w:val="28"/>
        </w:rPr>
        <w:t xml:space="preserve"> 11, 28-30 / Übersetzung von Fridolin Stier)</w:t>
      </w:r>
    </w:p>
    <w:p w:rsidR="00464FF0" w:rsidRDefault="00464FF0" w:rsidP="00464FF0">
      <w:pPr>
        <w:rPr>
          <w:rFonts w:ascii="Arial" w:hAnsi="Arial" w:cs="Arial"/>
          <w:sz w:val="32"/>
          <w:szCs w:val="32"/>
        </w:rPr>
      </w:pPr>
    </w:p>
    <w:p w:rsidR="00A87722" w:rsidRDefault="00A87722" w:rsidP="00464FF0">
      <w:pPr>
        <w:rPr>
          <w:rFonts w:ascii="Arial" w:hAnsi="Arial" w:cs="Arial"/>
          <w:sz w:val="32"/>
          <w:szCs w:val="32"/>
        </w:rPr>
      </w:pPr>
    </w:p>
    <w:p w:rsidR="00464FF0" w:rsidRDefault="00464FF0" w:rsidP="00464FF0">
      <w:pPr>
        <w:rPr>
          <w:rFonts w:ascii="Arial" w:hAnsi="Arial" w:cs="Arial"/>
          <w:sz w:val="32"/>
          <w:szCs w:val="32"/>
        </w:rPr>
      </w:pPr>
      <w:r>
        <w:rPr>
          <w:rFonts w:ascii="Arial" w:hAnsi="Arial" w:cs="Arial"/>
          <w:sz w:val="32"/>
          <w:szCs w:val="32"/>
        </w:rPr>
        <w:t xml:space="preserve">Was für eine schöne Einladung – damals wie heute! </w:t>
      </w:r>
    </w:p>
    <w:p w:rsidR="00464FF0" w:rsidRDefault="00464FF0" w:rsidP="00464FF0">
      <w:pPr>
        <w:rPr>
          <w:rFonts w:ascii="Arial" w:hAnsi="Arial" w:cs="Arial"/>
          <w:sz w:val="32"/>
          <w:szCs w:val="32"/>
        </w:rPr>
      </w:pPr>
      <w:r>
        <w:rPr>
          <w:rFonts w:ascii="Arial" w:hAnsi="Arial" w:cs="Arial"/>
          <w:sz w:val="32"/>
          <w:szCs w:val="32"/>
        </w:rPr>
        <w:t>Erquicken klingt nach Erfrischung und Muntermacher, und Aufatmen und Luft holen ist geradezu lebensnotwendig. Seinen direkten Zuhörern wollte Jesus offensichtlich sagen, dass seine Lehre und seine Gebote (das heißt sein „Joch“) keine Last sind wie so manche Gesetze, sondern dass sie zu einem Leben in Freiheit führen.</w:t>
      </w:r>
    </w:p>
    <w:p w:rsidR="00464FF0" w:rsidRDefault="00464FF0" w:rsidP="00464FF0">
      <w:pPr>
        <w:rPr>
          <w:rFonts w:ascii="Arial" w:hAnsi="Arial" w:cs="Arial"/>
          <w:sz w:val="32"/>
          <w:szCs w:val="32"/>
        </w:rPr>
      </w:pPr>
    </w:p>
    <w:p w:rsidR="00464FF0" w:rsidRDefault="00464FF0" w:rsidP="00464FF0">
      <w:pPr>
        <w:rPr>
          <w:rFonts w:ascii="Arial" w:hAnsi="Arial" w:cs="Arial"/>
          <w:sz w:val="32"/>
          <w:szCs w:val="32"/>
        </w:rPr>
      </w:pPr>
      <w:r>
        <w:rPr>
          <w:rFonts w:ascii="Arial" w:hAnsi="Arial" w:cs="Arial"/>
          <w:sz w:val="32"/>
          <w:szCs w:val="32"/>
        </w:rPr>
        <w:t xml:space="preserve">Auch ich kann zu Jesus gehen und alle meine „Päckchen“, die ich mit mir herumtrage und die mich belasten, bei ihm abladen und sie ihm anvertrauen. Schon das Abladen befreit und lässt mich aufatmen. Ich kann dies jederzeit und überall tun und in besonderer Weise auch bei der Feier der Eucharistie am Sonntag. </w:t>
      </w:r>
    </w:p>
    <w:p w:rsidR="00F36047" w:rsidRDefault="00F36047" w:rsidP="00464FF0">
      <w:pPr>
        <w:rPr>
          <w:rFonts w:ascii="Arial" w:hAnsi="Arial" w:cs="Arial"/>
          <w:sz w:val="32"/>
          <w:szCs w:val="32"/>
        </w:rPr>
      </w:pPr>
    </w:p>
    <w:p w:rsidR="00F36047" w:rsidRDefault="00F36047" w:rsidP="00464FF0">
      <w:pPr>
        <w:rPr>
          <w:rFonts w:ascii="Arial" w:hAnsi="Arial" w:cs="Arial"/>
          <w:sz w:val="32"/>
          <w:szCs w:val="32"/>
        </w:rPr>
      </w:pPr>
    </w:p>
    <w:p w:rsidR="00F36047" w:rsidRDefault="00F36047" w:rsidP="00464FF0">
      <w:pPr>
        <w:rPr>
          <w:rFonts w:ascii="Arial" w:hAnsi="Arial" w:cs="Arial"/>
          <w:sz w:val="32"/>
          <w:szCs w:val="32"/>
        </w:rPr>
      </w:pPr>
    </w:p>
    <w:p w:rsidR="00464FF0" w:rsidRDefault="00464FF0" w:rsidP="00464FF0">
      <w:pPr>
        <w:rPr>
          <w:rFonts w:ascii="Arial" w:hAnsi="Arial" w:cs="Arial"/>
          <w:sz w:val="32"/>
          <w:szCs w:val="32"/>
        </w:rPr>
      </w:pPr>
      <w:r>
        <w:rPr>
          <w:rFonts w:ascii="Arial" w:hAnsi="Arial" w:cs="Arial"/>
          <w:sz w:val="32"/>
          <w:szCs w:val="32"/>
        </w:rPr>
        <w:t>Wir sind eingeladen, zu Jesus zu kommen mit unseren Lasten und Mühen, um bei ihm zur Ruhe zu kommen, erfrischt zu werden, aufatmen zu können.</w:t>
      </w:r>
    </w:p>
    <w:p w:rsidR="00464FF0" w:rsidRDefault="00464FF0" w:rsidP="00464FF0">
      <w:pPr>
        <w:rPr>
          <w:rFonts w:ascii="Arial" w:hAnsi="Arial" w:cs="Arial"/>
          <w:sz w:val="32"/>
          <w:szCs w:val="32"/>
        </w:rPr>
      </w:pPr>
      <w:r>
        <w:rPr>
          <w:rFonts w:ascii="Arial" w:hAnsi="Arial" w:cs="Arial"/>
          <w:sz w:val="32"/>
          <w:szCs w:val="32"/>
        </w:rPr>
        <w:t>Im Aufatmen kann Gottes guter Geist uns durchdringen und stärken – sodass Gottes Gegenwart in uns für andere erfahrbar werden kann.</w:t>
      </w:r>
    </w:p>
    <w:p w:rsidR="00464FF0" w:rsidRDefault="00464FF0" w:rsidP="00464FF0">
      <w:pPr>
        <w:rPr>
          <w:rFonts w:ascii="Arial" w:hAnsi="Arial" w:cs="Arial"/>
          <w:sz w:val="32"/>
          <w:szCs w:val="32"/>
        </w:rPr>
      </w:pPr>
    </w:p>
    <w:p w:rsidR="00464FF0" w:rsidRDefault="00464FF0" w:rsidP="00464FF0">
      <w:pPr>
        <w:jc w:val="center"/>
        <w:rPr>
          <w:rFonts w:ascii="Arial" w:hAnsi="Arial" w:cs="Arial"/>
          <w:sz w:val="32"/>
          <w:szCs w:val="32"/>
        </w:rPr>
      </w:pPr>
      <w:r>
        <w:rPr>
          <w:rFonts w:ascii="Arial" w:hAnsi="Arial" w:cs="Arial"/>
          <w:sz w:val="32"/>
          <w:szCs w:val="32"/>
        </w:rPr>
        <w:t xml:space="preserve">Dasein – Lasten abladen – Aufatmen vor dem Herrn – </w:t>
      </w:r>
      <w:r>
        <w:rPr>
          <w:rFonts w:ascii="Arial" w:hAnsi="Arial" w:cs="Arial"/>
          <w:sz w:val="32"/>
          <w:szCs w:val="32"/>
        </w:rPr>
        <w:br/>
        <w:t>mich von seinem Geist durchdringen und stärken lassen.</w:t>
      </w:r>
    </w:p>
    <w:p w:rsidR="00464FF0" w:rsidRDefault="00464FF0" w:rsidP="00464FF0">
      <w:pPr>
        <w:jc w:val="center"/>
        <w:rPr>
          <w:rFonts w:ascii="Arial" w:hAnsi="Arial" w:cs="Arial"/>
          <w:sz w:val="32"/>
          <w:szCs w:val="32"/>
        </w:rPr>
      </w:pPr>
      <w:r>
        <w:rPr>
          <w:rFonts w:ascii="Arial" w:hAnsi="Arial" w:cs="Arial"/>
          <w:sz w:val="32"/>
          <w:szCs w:val="32"/>
        </w:rPr>
        <w:t>Nehme ich diese Einladung an?</w:t>
      </w:r>
    </w:p>
    <w:p w:rsidR="00464FF0" w:rsidRDefault="00464FF0" w:rsidP="00464FF0">
      <w:pPr>
        <w:rPr>
          <w:rFonts w:ascii="Arial" w:hAnsi="Arial" w:cs="Arial"/>
          <w:sz w:val="32"/>
          <w:szCs w:val="32"/>
        </w:rPr>
      </w:pPr>
    </w:p>
    <w:p w:rsidR="00464FF0" w:rsidRPr="00B17E06" w:rsidRDefault="00464FF0" w:rsidP="00464FF0">
      <w:pPr>
        <w:rPr>
          <w:rFonts w:ascii="Arial" w:hAnsi="Arial" w:cs="Arial"/>
          <w:color w:val="00B050"/>
          <w:sz w:val="32"/>
          <w:szCs w:val="32"/>
        </w:rPr>
      </w:pPr>
      <w:r w:rsidRPr="00B17E06">
        <w:rPr>
          <w:rFonts w:ascii="Arial" w:hAnsi="Arial" w:cs="Arial"/>
          <w:color w:val="00B050"/>
          <w:sz w:val="32"/>
          <w:szCs w:val="32"/>
        </w:rPr>
        <w:t>Ich wünsche Ihnen bunte und sonnige Sommertage und immer wieder Momente zum Aufatmen!</w:t>
      </w:r>
    </w:p>
    <w:p w:rsidR="00A87722" w:rsidRDefault="00A87722" w:rsidP="00464FF0">
      <w:pPr>
        <w:rPr>
          <w:rFonts w:ascii="Arial" w:hAnsi="Arial" w:cs="Arial"/>
          <w:i/>
          <w:sz w:val="32"/>
          <w:szCs w:val="32"/>
        </w:rPr>
      </w:pPr>
    </w:p>
    <w:p w:rsidR="00464FF0" w:rsidRPr="00D27C77" w:rsidRDefault="00464FF0" w:rsidP="00464FF0">
      <w:pPr>
        <w:rPr>
          <w:rFonts w:ascii="Arial" w:hAnsi="Arial" w:cs="Arial"/>
          <w:i/>
          <w:sz w:val="32"/>
          <w:szCs w:val="32"/>
        </w:rPr>
      </w:pPr>
      <w:r w:rsidRPr="00D27C77">
        <w:rPr>
          <w:rFonts w:ascii="Arial" w:hAnsi="Arial" w:cs="Arial"/>
          <w:i/>
          <w:sz w:val="32"/>
          <w:szCs w:val="32"/>
        </w:rPr>
        <w:t>Stefanie Schubert</w:t>
      </w:r>
    </w:p>
    <w:p w:rsidR="00464FF0" w:rsidRPr="00B16320" w:rsidRDefault="00464FF0" w:rsidP="00464FF0">
      <w:pPr>
        <w:rPr>
          <w:rFonts w:ascii="Arial" w:hAnsi="Arial" w:cs="Arial"/>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A67995" w:rsidP="008B22AC">
      <w:pPr>
        <w:rPr>
          <w:rFonts w:ascii="Times Roman" w:hAnsi="Times Roman" w:cs="Arial"/>
          <w:bCs/>
          <w:kern w:val="36"/>
          <w:sz w:val="32"/>
          <w:szCs w:val="32"/>
        </w:rPr>
      </w:pPr>
      <w:r>
        <w:rPr>
          <w:noProof/>
        </w:rPr>
        <w:pict>
          <v:shape id="_x0000_s1036" type="#_x0000_t75" style="position:absolute;margin-left:32.05pt;margin-top:13.75pt;width:427.55pt;height:320.55pt;z-index:-7;mso-position-horizontal-relative:text;mso-position-vertical-relative:text" wrapcoords="-16 0 -16 21579 21600 21579 21600 0 -16 0">
            <v:imagedata r:id="rId18" o:title="20200627_182400"/>
            <w10:wrap type="through"/>
          </v:shape>
        </w:pict>
      </w: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CE72C2" w:rsidRDefault="00CE72C2" w:rsidP="008B22AC">
      <w:pPr>
        <w:rPr>
          <w:rFonts w:ascii="Times Roman" w:hAnsi="Times Roman" w:cs="Arial"/>
          <w:bCs/>
          <w:kern w:val="36"/>
          <w:sz w:val="32"/>
          <w:szCs w:val="32"/>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F36047" w:rsidRDefault="00F36047" w:rsidP="00464FF0">
      <w:pPr>
        <w:rPr>
          <w:rFonts w:ascii="Century Gothic" w:hAnsi="Century Gothic"/>
          <w:b/>
          <w:sz w:val="36"/>
          <w:szCs w:val="36"/>
        </w:rPr>
      </w:pPr>
    </w:p>
    <w:p w:rsidR="007635F8" w:rsidRDefault="007635F8" w:rsidP="00464FF0">
      <w:pPr>
        <w:rPr>
          <w:rFonts w:ascii="Century Gothic" w:hAnsi="Century Gothic"/>
          <w:b/>
          <w:sz w:val="36"/>
          <w:szCs w:val="36"/>
        </w:rPr>
      </w:pPr>
    </w:p>
    <w:p w:rsidR="00464FF0" w:rsidRPr="00477502" w:rsidRDefault="00464FF0" w:rsidP="00464FF0">
      <w:pPr>
        <w:rPr>
          <w:rFonts w:ascii="Century Gothic" w:hAnsi="Century Gothic"/>
          <w:b/>
          <w:sz w:val="36"/>
          <w:szCs w:val="36"/>
        </w:rPr>
      </w:pPr>
      <w:r w:rsidRPr="00477502">
        <w:rPr>
          <w:rFonts w:ascii="Century Gothic" w:hAnsi="Century Gothic"/>
          <w:b/>
          <w:sz w:val="36"/>
          <w:szCs w:val="36"/>
        </w:rPr>
        <w:t>Segen für die Sommerzeit</w:t>
      </w:r>
    </w:p>
    <w:p w:rsidR="00464FF0" w:rsidRPr="00477502" w:rsidRDefault="00464FF0" w:rsidP="00464FF0">
      <w:pPr>
        <w:rPr>
          <w:rFonts w:ascii="Century Gothic" w:hAnsi="Century Gothic"/>
          <w:sz w:val="32"/>
          <w:szCs w:val="32"/>
        </w:rPr>
      </w:pPr>
    </w:p>
    <w:p w:rsidR="00464FF0" w:rsidRPr="00477502" w:rsidRDefault="00464FF0" w:rsidP="00464FF0">
      <w:pPr>
        <w:rPr>
          <w:rFonts w:ascii="Century Gothic" w:hAnsi="Century Gothic"/>
          <w:sz w:val="32"/>
          <w:szCs w:val="32"/>
        </w:rPr>
      </w:pPr>
      <w:r w:rsidRPr="00477502">
        <w:rPr>
          <w:rFonts w:ascii="Century Gothic" w:hAnsi="Century Gothic"/>
          <w:sz w:val="32"/>
          <w:szCs w:val="32"/>
        </w:rPr>
        <w:t>Ich wünsche dir</w:t>
      </w:r>
      <w:r w:rsidRPr="00477502">
        <w:rPr>
          <w:rFonts w:ascii="Century Gothic" w:hAnsi="Century Gothic"/>
          <w:sz w:val="32"/>
          <w:szCs w:val="32"/>
        </w:rPr>
        <w:br/>
        <w:t>bunte Sommerfarben im Gewebe deiner Tage</w:t>
      </w:r>
      <w:proofErr w:type="gramStart"/>
      <w:r w:rsidRPr="00477502">
        <w:rPr>
          <w:rFonts w:ascii="Century Gothic" w:hAnsi="Century Gothic"/>
          <w:sz w:val="32"/>
          <w:szCs w:val="32"/>
        </w:rPr>
        <w:t>,</w:t>
      </w:r>
      <w:proofErr w:type="gramEnd"/>
      <w:r w:rsidRPr="00477502">
        <w:rPr>
          <w:rFonts w:ascii="Century Gothic" w:hAnsi="Century Gothic"/>
          <w:sz w:val="32"/>
          <w:szCs w:val="32"/>
        </w:rPr>
        <w:br/>
        <w:t>dass du graue Zeiten bestehen kannst,</w:t>
      </w:r>
      <w:r w:rsidRPr="00477502">
        <w:rPr>
          <w:rFonts w:ascii="Century Gothic" w:hAnsi="Century Gothic"/>
          <w:sz w:val="32"/>
          <w:szCs w:val="32"/>
        </w:rPr>
        <w:br/>
        <w:t>ohne in Hoffnungslosigkeit zu versinken.</w:t>
      </w:r>
    </w:p>
    <w:p w:rsidR="00464FF0" w:rsidRPr="00477502" w:rsidRDefault="00464FF0" w:rsidP="00464FF0">
      <w:pPr>
        <w:rPr>
          <w:rFonts w:ascii="Century Gothic" w:hAnsi="Century Gothic"/>
          <w:sz w:val="32"/>
          <w:szCs w:val="32"/>
        </w:rPr>
      </w:pPr>
      <w:r w:rsidRPr="00477502">
        <w:rPr>
          <w:rFonts w:ascii="Century Gothic" w:hAnsi="Century Gothic"/>
          <w:sz w:val="32"/>
          <w:szCs w:val="32"/>
        </w:rPr>
        <w:t>Ich wünsche dir</w:t>
      </w:r>
      <w:r w:rsidRPr="00477502">
        <w:rPr>
          <w:rFonts w:ascii="Century Gothic" w:hAnsi="Century Gothic"/>
          <w:sz w:val="32"/>
          <w:szCs w:val="32"/>
        </w:rPr>
        <w:br/>
        <w:t>helle Töne der Heiterkeit in die Melodie deines Lebens</w:t>
      </w:r>
      <w:proofErr w:type="gramStart"/>
      <w:r w:rsidRPr="00477502">
        <w:rPr>
          <w:rFonts w:ascii="Century Gothic" w:hAnsi="Century Gothic"/>
          <w:sz w:val="32"/>
          <w:szCs w:val="32"/>
        </w:rPr>
        <w:t>,</w:t>
      </w:r>
      <w:proofErr w:type="gramEnd"/>
      <w:r w:rsidRPr="00477502">
        <w:rPr>
          <w:rFonts w:ascii="Century Gothic" w:hAnsi="Century Gothic"/>
          <w:sz w:val="32"/>
          <w:szCs w:val="32"/>
        </w:rPr>
        <w:br/>
        <w:t>Befreiung zu Leichtigkeit und Tanz</w:t>
      </w:r>
      <w:r w:rsidRPr="00477502">
        <w:rPr>
          <w:rFonts w:ascii="Century Gothic" w:hAnsi="Century Gothic"/>
          <w:sz w:val="32"/>
          <w:szCs w:val="32"/>
        </w:rPr>
        <w:br/>
        <w:t>ohne fliehen zu müssen vor den Niederungen.</w:t>
      </w:r>
    </w:p>
    <w:p w:rsidR="00464FF0" w:rsidRDefault="00464FF0" w:rsidP="00464FF0">
      <w:pPr>
        <w:rPr>
          <w:rFonts w:ascii="Century Gothic" w:hAnsi="Century Gothic"/>
          <w:sz w:val="32"/>
          <w:szCs w:val="32"/>
        </w:rPr>
      </w:pPr>
      <w:r w:rsidRPr="00477502">
        <w:rPr>
          <w:rFonts w:ascii="Century Gothic" w:hAnsi="Century Gothic"/>
          <w:sz w:val="32"/>
          <w:szCs w:val="32"/>
        </w:rPr>
        <w:t>Ich wünsche dir</w:t>
      </w:r>
      <w:r w:rsidRPr="00477502">
        <w:rPr>
          <w:rFonts w:ascii="Century Gothic" w:hAnsi="Century Gothic"/>
          <w:sz w:val="32"/>
          <w:szCs w:val="32"/>
        </w:rPr>
        <w:br/>
        <w:t>guten Boden unter deine Füße</w:t>
      </w:r>
      <w:proofErr w:type="gramStart"/>
      <w:r w:rsidRPr="00477502">
        <w:rPr>
          <w:rFonts w:ascii="Century Gothic" w:hAnsi="Century Gothic"/>
          <w:sz w:val="32"/>
          <w:szCs w:val="32"/>
        </w:rPr>
        <w:t>,</w:t>
      </w:r>
      <w:proofErr w:type="gramEnd"/>
      <w:r w:rsidRPr="00477502">
        <w:rPr>
          <w:rFonts w:ascii="Century Gothic" w:hAnsi="Century Gothic"/>
          <w:sz w:val="32"/>
          <w:szCs w:val="32"/>
        </w:rPr>
        <w:br/>
        <w:t xml:space="preserve">deine Wurzeln </w:t>
      </w:r>
      <w:proofErr w:type="spellStart"/>
      <w:r w:rsidRPr="00477502">
        <w:rPr>
          <w:rFonts w:ascii="Century Gothic" w:hAnsi="Century Gothic"/>
          <w:sz w:val="32"/>
          <w:szCs w:val="32"/>
        </w:rPr>
        <w:t>hineinzusenken</w:t>
      </w:r>
      <w:proofErr w:type="spellEnd"/>
      <w:r w:rsidRPr="00477502">
        <w:rPr>
          <w:rFonts w:ascii="Century Gothic" w:hAnsi="Century Gothic"/>
          <w:sz w:val="32"/>
          <w:szCs w:val="32"/>
        </w:rPr>
        <w:t xml:space="preserve"> </w:t>
      </w:r>
      <w:r>
        <w:rPr>
          <w:rFonts w:ascii="Century Gothic" w:hAnsi="Century Gothic"/>
          <w:sz w:val="32"/>
          <w:szCs w:val="32"/>
        </w:rPr>
        <w:br/>
        <w:t>und</w:t>
      </w:r>
      <w:r w:rsidRPr="00477502">
        <w:rPr>
          <w:rFonts w:ascii="Century Gothic" w:hAnsi="Century Gothic"/>
          <w:sz w:val="32"/>
          <w:szCs w:val="32"/>
        </w:rPr>
        <w:t xml:space="preserve"> genügend Halt zu finden</w:t>
      </w:r>
      <w:r w:rsidRPr="00477502">
        <w:rPr>
          <w:rFonts w:ascii="Century Gothic" w:hAnsi="Century Gothic"/>
          <w:sz w:val="32"/>
          <w:szCs w:val="32"/>
        </w:rPr>
        <w:br/>
        <w:t>um nicht heimatlos zu bleiben auf dieser Erde.</w:t>
      </w:r>
    </w:p>
    <w:p w:rsidR="00464FF0" w:rsidRPr="00477502" w:rsidRDefault="00464FF0" w:rsidP="00464FF0">
      <w:pPr>
        <w:rPr>
          <w:rFonts w:ascii="Century Gothic" w:hAnsi="Century Gothic"/>
          <w:sz w:val="32"/>
          <w:szCs w:val="32"/>
        </w:rPr>
      </w:pPr>
    </w:p>
    <w:p w:rsidR="00464FF0" w:rsidRPr="00477502" w:rsidRDefault="00464FF0" w:rsidP="00464FF0">
      <w:pPr>
        <w:rPr>
          <w:rFonts w:ascii="Century Gothic" w:hAnsi="Century Gothic"/>
          <w:i/>
          <w:sz w:val="28"/>
          <w:szCs w:val="28"/>
        </w:rPr>
      </w:pPr>
      <w:r w:rsidRPr="00477502">
        <w:rPr>
          <w:rFonts w:ascii="Century Gothic" w:hAnsi="Century Gothic"/>
          <w:i/>
          <w:sz w:val="28"/>
          <w:szCs w:val="28"/>
        </w:rPr>
        <w:t xml:space="preserve">Antje Sabine </w:t>
      </w:r>
      <w:proofErr w:type="spellStart"/>
      <w:r w:rsidRPr="00477502">
        <w:rPr>
          <w:rFonts w:ascii="Century Gothic" w:hAnsi="Century Gothic"/>
          <w:i/>
          <w:sz w:val="28"/>
          <w:szCs w:val="28"/>
        </w:rPr>
        <w:t>Naegeli</w:t>
      </w:r>
      <w:proofErr w:type="spellEnd"/>
      <w:r w:rsidRPr="00477502">
        <w:rPr>
          <w:rFonts w:ascii="Century Gothic" w:hAnsi="Century Gothic"/>
          <w:i/>
          <w:sz w:val="28"/>
          <w:szCs w:val="28"/>
        </w:rPr>
        <w:t>, aus: Gesegneter Weg, Segenstexte und Segensgesten</w:t>
      </w:r>
    </w:p>
    <w:p w:rsidR="00464FF0" w:rsidRDefault="00464FF0" w:rsidP="00601A6A">
      <w:pPr>
        <w:jc w:val="both"/>
        <w:rPr>
          <w:rFonts w:ascii="Times Roman" w:hAnsi="Times Roman" w:cs="Arial"/>
          <w:bCs/>
          <w:kern w:val="36"/>
          <w:sz w:val="31"/>
          <w:szCs w:val="31"/>
        </w:rPr>
      </w:pPr>
    </w:p>
    <w:p w:rsidR="00464FF0" w:rsidRDefault="00464FF0" w:rsidP="00601A6A">
      <w:pPr>
        <w:jc w:val="both"/>
        <w:rPr>
          <w:rFonts w:ascii="Times Roman" w:hAnsi="Times Roman" w:cs="Arial"/>
          <w:bCs/>
          <w:kern w:val="36"/>
          <w:sz w:val="31"/>
          <w:szCs w:val="31"/>
        </w:rPr>
      </w:pPr>
    </w:p>
    <w:p w:rsidR="00464FF0" w:rsidRDefault="00A67995" w:rsidP="00601A6A">
      <w:pPr>
        <w:jc w:val="both"/>
        <w:rPr>
          <w:rFonts w:ascii="Times Roman" w:hAnsi="Times Roman" w:cs="Arial"/>
          <w:bCs/>
          <w:kern w:val="36"/>
          <w:sz w:val="31"/>
          <w:szCs w:val="31"/>
        </w:rPr>
      </w:pPr>
      <w:r>
        <w:rPr>
          <w:noProof/>
        </w:rPr>
        <w:pict>
          <v:shape id="_x0000_s1038" type="#_x0000_t75" style="position:absolute;left:0;text-align:left;margin-left:87.6pt;margin-top:6.35pt;width:267.3pt;height:356.65pt;z-index:-6;mso-position-horizontal-relative:text;mso-position-vertical-relative:text" wrapcoords="-35 0 -35 21574 21600 21574 21600 0 -35 0">
            <v:imagedata r:id="rId19" o:title="20200627_184718"/>
            <w10:wrap type="through"/>
          </v:shape>
        </w:pict>
      </w:r>
    </w:p>
    <w:p w:rsidR="00464FF0" w:rsidRDefault="00464FF0" w:rsidP="00601A6A">
      <w:pPr>
        <w:jc w:val="both"/>
        <w:rPr>
          <w:rFonts w:ascii="Times Roman" w:hAnsi="Times Roman" w:cs="Arial"/>
          <w:bCs/>
          <w:kern w:val="36"/>
          <w:sz w:val="31"/>
          <w:szCs w:val="31"/>
        </w:rPr>
      </w:pPr>
    </w:p>
    <w:p w:rsidR="00464FF0" w:rsidRDefault="00464FF0"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p w:rsidR="00954241" w:rsidRDefault="00954241" w:rsidP="00601A6A">
      <w:pPr>
        <w:jc w:val="both"/>
        <w:rPr>
          <w:rFonts w:ascii="Times Roman" w:hAnsi="Times Roman" w:cs="Arial"/>
          <w:bCs/>
          <w:kern w:val="36"/>
          <w:sz w:val="31"/>
          <w:szCs w:val="31"/>
        </w:rPr>
      </w:pPr>
    </w:p>
    <w:sectPr w:rsidR="00954241" w:rsidSect="00453F74">
      <w:pgSz w:w="11906" w:h="16838"/>
      <w:pgMar w:top="567"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995" w:rsidRDefault="00A67995" w:rsidP="0052349E">
      <w:r>
        <w:separator/>
      </w:r>
    </w:p>
  </w:endnote>
  <w:endnote w:type="continuationSeparator" w:id="0">
    <w:p w:rsidR="00A67995" w:rsidRDefault="00A67995"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995" w:rsidRDefault="00A67995" w:rsidP="0052349E">
      <w:r>
        <w:separator/>
      </w:r>
    </w:p>
  </w:footnote>
  <w:footnote w:type="continuationSeparator" w:id="0">
    <w:p w:rsidR="00A67995" w:rsidRDefault="00A67995"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5BF0"/>
    <w:rsid w:val="000071FA"/>
    <w:rsid w:val="0002045E"/>
    <w:rsid w:val="0002100B"/>
    <w:rsid w:val="00022172"/>
    <w:rsid w:val="00023041"/>
    <w:rsid w:val="00023C19"/>
    <w:rsid w:val="00027979"/>
    <w:rsid w:val="00032D53"/>
    <w:rsid w:val="0003357A"/>
    <w:rsid w:val="00033F6F"/>
    <w:rsid w:val="00042B6E"/>
    <w:rsid w:val="00044A01"/>
    <w:rsid w:val="00051C6C"/>
    <w:rsid w:val="00052165"/>
    <w:rsid w:val="00052528"/>
    <w:rsid w:val="000533BB"/>
    <w:rsid w:val="00062DA7"/>
    <w:rsid w:val="0006566B"/>
    <w:rsid w:val="00070603"/>
    <w:rsid w:val="0007623E"/>
    <w:rsid w:val="00084460"/>
    <w:rsid w:val="00090956"/>
    <w:rsid w:val="0009638A"/>
    <w:rsid w:val="00096610"/>
    <w:rsid w:val="000A30DB"/>
    <w:rsid w:val="000A34CF"/>
    <w:rsid w:val="000A6A17"/>
    <w:rsid w:val="000B0D94"/>
    <w:rsid w:val="000B3174"/>
    <w:rsid w:val="000B4222"/>
    <w:rsid w:val="000D1DDF"/>
    <w:rsid w:val="000D3DD6"/>
    <w:rsid w:val="000D4275"/>
    <w:rsid w:val="000D4401"/>
    <w:rsid w:val="000F223D"/>
    <w:rsid w:val="000F38F9"/>
    <w:rsid w:val="000F6D48"/>
    <w:rsid w:val="0010399A"/>
    <w:rsid w:val="00110D0F"/>
    <w:rsid w:val="0011290A"/>
    <w:rsid w:val="00113F36"/>
    <w:rsid w:val="00116144"/>
    <w:rsid w:val="0011794A"/>
    <w:rsid w:val="0013089F"/>
    <w:rsid w:val="00140504"/>
    <w:rsid w:val="00140A4A"/>
    <w:rsid w:val="00141295"/>
    <w:rsid w:val="001417F4"/>
    <w:rsid w:val="00142AC0"/>
    <w:rsid w:val="00147F7E"/>
    <w:rsid w:val="00161E3F"/>
    <w:rsid w:val="00163805"/>
    <w:rsid w:val="00164C44"/>
    <w:rsid w:val="00176A1E"/>
    <w:rsid w:val="00183F4E"/>
    <w:rsid w:val="001B1EA8"/>
    <w:rsid w:val="001B7F08"/>
    <w:rsid w:val="001C4CA1"/>
    <w:rsid w:val="001C671A"/>
    <w:rsid w:val="001C6C09"/>
    <w:rsid w:val="001E2DE5"/>
    <w:rsid w:val="001F588C"/>
    <w:rsid w:val="0021521D"/>
    <w:rsid w:val="00224A56"/>
    <w:rsid w:val="00224D0D"/>
    <w:rsid w:val="0023510A"/>
    <w:rsid w:val="00236DEA"/>
    <w:rsid w:val="0025089F"/>
    <w:rsid w:val="0027063A"/>
    <w:rsid w:val="00285F27"/>
    <w:rsid w:val="00286971"/>
    <w:rsid w:val="00287E08"/>
    <w:rsid w:val="00291A3A"/>
    <w:rsid w:val="002A0AAA"/>
    <w:rsid w:val="002A0D10"/>
    <w:rsid w:val="002B28A9"/>
    <w:rsid w:val="002B3ABF"/>
    <w:rsid w:val="002C24E4"/>
    <w:rsid w:val="002C365B"/>
    <w:rsid w:val="002D40BF"/>
    <w:rsid w:val="002E4ED6"/>
    <w:rsid w:val="002E52D2"/>
    <w:rsid w:val="002F0132"/>
    <w:rsid w:val="002F4766"/>
    <w:rsid w:val="002F570B"/>
    <w:rsid w:val="002F60BE"/>
    <w:rsid w:val="00304C83"/>
    <w:rsid w:val="00305CC2"/>
    <w:rsid w:val="003316D8"/>
    <w:rsid w:val="00351F98"/>
    <w:rsid w:val="00361761"/>
    <w:rsid w:val="00386548"/>
    <w:rsid w:val="003906A8"/>
    <w:rsid w:val="00391440"/>
    <w:rsid w:val="00395A58"/>
    <w:rsid w:val="00396693"/>
    <w:rsid w:val="003A047E"/>
    <w:rsid w:val="003A51BF"/>
    <w:rsid w:val="003B5DD4"/>
    <w:rsid w:val="003C41B3"/>
    <w:rsid w:val="003E1147"/>
    <w:rsid w:val="003E7ACA"/>
    <w:rsid w:val="003E7C1C"/>
    <w:rsid w:val="003F682C"/>
    <w:rsid w:val="00401E28"/>
    <w:rsid w:val="004048B2"/>
    <w:rsid w:val="0041410E"/>
    <w:rsid w:val="004144CA"/>
    <w:rsid w:val="00416C47"/>
    <w:rsid w:val="00417B31"/>
    <w:rsid w:val="004208D8"/>
    <w:rsid w:val="0042634B"/>
    <w:rsid w:val="004300C7"/>
    <w:rsid w:val="00433DFA"/>
    <w:rsid w:val="004425AE"/>
    <w:rsid w:val="00444C42"/>
    <w:rsid w:val="0044725F"/>
    <w:rsid w:val="00447C95"/>
    <w:rsid w:val="00453F74"/>
    <w:rsid w:val="00456F35"/>
    <w:rsid w:val="00464FF0"/>
    <w:rsid w:val="0048396B"/>
    <w:rsid w:val="00490723"/>
    <w:rsid w:val="004B22FC"/>
    <w:rsid w:val="004B254B"/>
    <w:rsid w:val="004C1A60"/>
    <w:rsid w:val="004C7098"/>
    <w:rsid w:val="004D51CB"/>
    <w:rsid w:val="004E54EE"/>
    <w:rsid w:val="004E747A"/>
    <w:rsid w:val="004F775B"/>
    <w:rsid w:val="0050665C"/>
    <w:rsid w:val="005111E9"/>
    <w:rsid w:val="00513E14"/>
    <w:rsid w:val="00521A8D"/>
    <w:rsid w:val="00522DA1"/>
    <w:rsid w:val="0052349E"/>
    <w:rsid w:val="005244B7"/>
    <w:rsid w:val="00532BBE"/>
    <w:rsid w:val="00533FC1"/>
    <w:rsid w:val="00534843"/>
    <w:rsid w:val="00535E32"/>
    <w:rsid w:val="005371B0"/>
    <w:rsid w:val="005424EE"/>
    <w:rsid w:val="00546C5A"/>
    <w:rsid w:val="00546CC3"/>
    <w:rsid w:val="005511B2"/>
    <w:rsid w:val="00551FFB"/>
    <w:rsid w:val="0055323E"/>
    <w:rsid w:val="00560787"/>
    <w:rsid w:val="00560B8D"/>
    <w:rsid w:val="00571036"/>
    <w:rsid w:val="00573B00"/>
    <w:rsid w:val="00574BDB"/>
    <w:rsid w:val="00576C59"/>
    <w:rsid w:val="005804AB"/>
    <w:rsid w:val="00587843"/>
    <w:rsid w:val="00591144"/>
    <w:rsid w:val="005A1F48"/>
    <w:rsid w:val="005A3D93"/>
    <w:rsid w:val="005A63BF"/>
    <w:rsid w:val="005A73D6"/>
    <w:rsid w:val="005C5E96"/>
    <w:rsid w:val="005D0CD8"/>
    <w:rsid w:val="005D6075"/>
    <w:rsid w:val="005D7440"/>
    <w:rsid w:val="005D7580"/>
    <w:rsid w:val="005E1E17"/>
    <w:rsid w:val="005E32C0"/>
    <w:rsid w:val="005F179A"/>
    <w:rsid w:val="005F57D4"/>
    <w:rsid w:val="005F6DC6"/>
    <w:rsid w:val="00601A6A"/>
    <w:rsid w:val="00604600"/>
    <w:rsid w:val="00604B01"/>
    <w:rsid w:val="006117A6"/>
    <w:rsid w:val="0061407B"/>
    <w:rsid w:val="006310E0"/>
    <w:rsid w:val="00632251"/>
    <w:rsid w:val="006324CF"/>
    <w:rsid w:val="00632530"/>
    <w:rsid w:val="00640CC3"/>
    <w:rsid w:val="00642144"/>
    <w:rsid w:val="00642E9F"/>
    <w:rsid w:val="00647187"/>
    <w:rsid w:val="00663BF6"/>
    <w:rsid w:val="00670765"/>
    <w:rsid w:val="00683320"/>
    <w:rsid w:val="0068350E"/>
    <w:rsid w:val="0068553D"/>
    <w:rsid w:val="0068729E"/>
    <w:rsid w:val="006A62F8"/>
    <w:rsid w:val="006B1C01"/>
    <w:rsid w:val="006B47CF"/>
    <w:rsid w:val="006C0C65"/>
    <w:rsid w:val="006C3557"/>
    <w:rsid w:val="006C4914"/>
    <w:rsid w:val="006E2A1D"/>
    <w:rsid w:val="006E5780"/>
    <w:rsid w:val="006E7FEC"/>
    <w:rsid w:val="006F1AC7"/>
    <w:rsid w:val="006F2390"/>
    <w:rsid w:val="006F2A68"/>
    <w:rsid w:val="006F476C"/>
    <w:rsid w:val="00704941"/>
    <w:rsid w:val="00711341"/>
    <w:rsid w:val="007227F6"/>
    <w:rsid w:val="00723177"/>
    <w:rsid w:val="00723683"/>
    <w:rsid w:val="00726FE5"/>
    <w:rsid w:val="00731A1E"/>
    <w:rsid w:val="0073540E"/>
    <w:rsid w:val="00736BBA"/>
    <w:rsid w:val="00742053"/>
    <w:rsid w:val="00744D09"/>
    <w:rsid w:val="007509CF"/>
    <w:rsid w:val="00751591"/>
    <w:rsid w:val="0075159D"/>
    <w:rsid w:val="00754FEE"/>
    <w:rsid w:val="00755D46"/>
    <w:rsid w:val="007635F8"/>
    <w:rsid w:val="00763C8A"/>
    <w:rsid w:val="0077200D"/>
    <w:rsid w:val="00775593"/>
    <w:rsid w:val="00784272"/>
    <w:rsid w:val="007859B8"/>
    <w:rsid w:val="00793F7B"/>
    <w:rsid w:val="007A0BD0"/>
    <w:rsid w:val="007A56B7"/>
    <w:rsid w:val="007E1C18"/>
    <w:rsid w:val="007E2C80"/>
    <w:rsid w:val="007E4861"/>
    <w:rsid w:val="008053F4"/>
    <w:rsid w:val="008127E6"/>
    <w:rsid w:val="00815A4D"/>
    <w:rsid w:val="00816433"/>
    <w:rsid w:val="00820504"/>
    <w:rsid w:val="00820B55"/>
    <w:rsid w:val="008232C9"/>
    <w:rsid w:val="00833A73"/>
    <w:rsid w:val="00835C4D"/>
    <w:rsid w:val="00835D8B"/>
    <w:rsid w:val="0085708F"/>
    <w:rsid w:val="00862183"/>
    <w:rsid w:val="00862D99"/>
    <w:rsid w:val="00864B74"/>
    <w:rsid w:val="00870D3E"/>
    <w:rsid w:val="00873AC9"/>
    <w:rsid w:val="00876D31"/>
    <w:rsid w:val="008828C4"/>
    <w:rsid w:val="0088419F"/>
    <w:rsid w:val="008912D9"/>
    <w:rsid w:val="0089640B"/>
    <w:rsid w:val="008A7DDA"/>
    <w:rsid w:val="008B22AC"/>
    <w:rsid w:val="008C4B97"/>
    <w:rsid w:val="008D0D5A"/>
    <w:rsid w:val="008E4150"/>
    <w:rsid w:val="008F230C"/>
    <w:rsid w:val="008F6BCC"/>
    <w:rsid w:val="00910CF1"/>
    <w:rsid w:val="0091493B"/>
    <w:rsid w:val="00916FDB"/>
    <w:rsid w:val="00917F35"/>
    <w:rsid w:val="0092274B"/>
    <w:rsid w:val="009323A1"/>
    <w:rsid w:val="00934EDF"/>
    <w:rsid w:val="0095153A"/>
    <w:rsid w:val="00954241"/>
    <w:rsid w:val="009546F8"/>
    <w:rsid w:val="00957B8C"/>
    <w:rsid w:val="00960626"/>
    <w:rsid w:val="009677CA"/>
    <w:rsid w:val="00967B2B"/>
    <w:rsid w:val="00976CCB"/>
    <w:rsid w:val="0098179A"/>
    <w:rsid w:val="00984EDC"/>
    <w:rsid w:val="00996CB2"/>
    <w:rsid w:val="009A6717"/>
    <w:rsid w:val="009B311B"/>
    <w:rsid w:val="009B6849"/>
    <w:rsid w:val="009C247C"/>
    <w:rsid w:val="009C70C6"/>
    <w:rsid w:val="009F3256"/>
    <w:rsid w:val="009F4C05"/>
    <w:rsid w:val="00A02602"/>
    <w:rsid w:val="00A03039"/>
    <w:rsid w:val="00A10FE6"/>
    <w:rsid w:val="00A16CAA"/>
    <w:rsid w:val="00A302AB"/>
    <w:rsid w:val="00A3035B"/>
    <w:rsid w:val="00A35A31"/>
    <w:rsid w:val="00A4335D"/>
    <w:rsid w:val="00A52021"/>
    <w:rsid w:val="00A607FD"/>
    <w:rsid w:val="00A67995"/>
    <w:rsid w:val="00A75BFC"/>
    <w:rsid w:val="00A862D7"/>
    <w:rsid w:val="00A87722"/>
    <w:rsid w:val="00A87D6D"/>
    <w:rsid w:val="00A904FE"/>
    <w:rsid w:val="00A94967"/>
    <w:rsid w:val="00A95A6F"/>
    <w:rsid w:val="00A9663D"/>
    <w:rsid w:val="00AA7B6B"/>
    <w:rsid w:val="00AB1141"/>
    <w:rsid w:val="00AB19D1"/>
    <w:rsid w:val="00AB3B48"/>
    <w:rsid w:val="00AB4666"/>
    <w:rsid w:val="00AB5A85"/>
    <w:rsid w:val="00AB5CA2"/>
    <w:rsid w:val="00AD1C13"/>
    <w:rsid w:val="00AD252E"/>
    <w:rsid w:val="00AD4396"/>
    <w:rsid w:val="00AD5ADE"/>
    <w:rsid w:val="00AE5D84"/>
    <w:rsid w:val="00B01B99"/>
    <w:rsid w:val="00B1056A"/>
    <w:rsid w:val="00B11E87"/>
    <w:rsid w:val="00B12CA6"/>
    <w:rsid w:val="00B336B3"/>
    <w:rsid w:val="00B33B43"/>
    <w:rsid w:val="00B452B0"/>
    <w:rsid w:val="00B56D0A"/>
    <w:rsid w:val="00B657B6"/>
    <w:rsid w:val="00B72A62"/>
    <w:rsid w:val="00B74194"/>
    <w:rsid w:val="00B75862"/>
    <w:rsid w:val="00B802CF"/>
    <w:rsid w:val="00B96818"/>
    <w:rsid w:val="00BA0B1C"/>
    <w:rsid w:val="00BB3632"/>
    <w:rsid w:val="00BC40D5"/>
    <w:rsid w:val="00BD01DF"/>
    <w:rsid w:val="00BD1DF9"/>
    <w:rsid w:val="00BD20F2"/>
    <w:rsid w:val="00BD40C8"/>
    <w:rsid w:val="00BD4AAA"/>
    <w:rsid w:val="00BD7DCC"/>
    <w:rsid w:val="00BE2A97"/>
    <w:rsid w:val="00BE3A35"/>
    <w:rsid w:val="00BE4A60"/>
    <w:rsid w:val="00BF1A85"/>
    <w:rsid w:val="00BF6AF7"/>
    <w:rsid w:val="00BF747A"/>
    <w:rsid w:val="00C220F5"/>
    <w:rsid w:val="00C23DDB"/>
    <w:rsid w:val="00C26841"/>
    <w:rsid w:val="00C40830"/>
    <w:rsid w:val="00C51845"/>
    <w:rsid w:val="00C55625"/>
    <w:rsid w:val="00C557E6"/>
    <w:rsid w:val="00C60BA7"/>
    <w:rsid w:val="00C64AED"/>
    <w:rsid w:val="00C701E1"/>
    <w:rsid w:val="00C75BB1"/>
    <w:rsid w:val="00C80B30"/>
    <w:rsid w:val="00C84250"/>
    <w:rsid w:val="00C84FB5"/>
    <w:rsid w:val="00C85027"/>
    <w:rsid w:val="00C853EA"/>
    <w:rsid w:val="00C95244"/>
    <w:rsid w:val="00CB012F"/>
    <w:rsid w:val="00CB51EF"/>
    <w:rsid w:val="00CC5F7D"/>
    <w:rsid w:val="00CE72C2"/>
    <w:rsid w:val="00CF1757"/>
    <w:rsid w:val="00CF7B8B"/>
    <w:rsid w:val="00D019CB"/>
    <w:rsid w:val="00D046F7"/>
    <w:rsid w:val="00D065BB"/>
    <w:rsid w:val="00D06935"/>
    <w:rsid w:val="00D2032D"/>
    <w:rsid w:val="00D23A2E"/>
    <w:rsid w:val="00D24E2C"/>
    <w:rsid w:val="00D46EEA"/>
    <w:rsid w:val="00D563BF"/>
    <w:rsid w:val="00D6527D"/>
    <w:rsid w:val="00D7070B"/>
    <w:rsid w:val="00D73BB3"/>
    <w:rsid w:val="00D85EBD"/>
    <w:rsid w:val="00D867B5"/>
    <w:rsid w:val="00D96DB1"/>
    <w:rsid w:val="00D97EF6"/>
    <w:rsid w:val="00DA1CDB"/>
    <w:rsid w:val="00DA2677"/>
    <w:rsid w:val="00DA4422"/>
    <w:rsid w:val="00DA606F"/>
    <w:rsid w:val="00DB0528"/>
    <w:rsid w:val="00DB3246"/>
    <w:rsid w:val="00DC1022"/>
    <w:rsid w:val="00DC1C22"/>
    <w:rsid w:val="00DC7960"/>
    <w:rsid w:val="00DD28B7"/>
    <w:rsid w:val="00DE0BE1"/>
    <w:rsid w:val="00DE6391"/>
    <w:rsid w:val="00DE68CA"/>
    <w:rsid w:val="00DF0417"/>
    <w:rsid w:val="00E007AD"/>
    <w:rsid w:val="00E0616C"/>
    <w:rsid w:val="00E14CE4"/>
    <w:rsid w:val="00E24C9A"/>
    <w:rsid w:val="00E25492"/>
    <w:rsid w:val="00E2591D"/>
    <w:rsid w:val="00E33B7D"/>
    <w:rsid w:val="00E604C7"/>
    <w:rsid w:val="00E62147"/>
    <w:rsid w:val="00E73FCE"/>
    <w:rsid w:val="00E743AF"/>
    <w:rsid w:val="00E76F31"/>
    <w:rsid w:val="00E81A98"/>
    <w:rsid w:val="00E861CC"/>
    <w:rsid w:val="00EB2216"/>
    <w:rsid w:val="00EC2F8A"/>
    <w:rsid w:val="00EE241A"/>
    <w:rsid w:val="00EE6400"/>
    <w:rsid w:val="00EE7E7D"/>
    <w:rsid w:val="00EF62E8"/>
    <w:rsid w:val="00F01827"/>
    <w:rsid w:val="00F104BC"/>
    <w:rsid w:val="00F20639"/>
    <w:rsid w:val="00F25AC0"/>
    <w:rsid w:val="00F307EB"/>
    <w:rsid w:val="00F36047"/>
    <w:rsid w:val="00F37ECD"/>
    <w:rsid w:val="00F43905"/>
    <w:rsid w:val="00F45122"/>
    <w:rsid w:val="00F459FF"/>
    <w:rsid w:val="00F613BB"/>
    <w:rsid w:val="00F701DA"/>
    <w:rsid w:val="00F70817"/>
    <w:rsid w:val="00F77AE6"/>
    <w:rsid w:val="00F8083A"/>
    <w:rsid w:val="00F82E88"/>
    <w:rsid w:val="00F902CD"/>
    <w:rsid w:val="00F945B8"/>
    <w:rsid w:val="00FA3BF3"/>
    <w:rsid w:val="00FB4BC1"/>
    <w:rsid w:val="00FD7E2D"/>
    <w:rsid w:val="00FE5F49"/>
    <w:rsid w:val="00FE72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wetterauost.de"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9C111-5922-425A-B7F4-140DD3FDC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1</Pages>
  <Words>1091</Words>
  <Characters>6877</Characters>
  <Application>Microsoft Office Word</Application>
  <DocSecurity>0</DocSecurity>
  <Lines>57</Lines>
  <Paragraphs>15</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Pfarrbote</vt:lpstr>
      <vt:lpstr>        Segen zum Aufbruch in Neues</vt:lpstr>
    </vt:vector>
  </TitlesOfParts>
  <Company>Pfarrei Christkönig</Company>
  <LinksUpToDate>false</LinksUpToDate>
  <CharactersWithSpaces>7953</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26</cp:revision>
  <cp:lastPrinted>2020-07-01T10:34:00Z</cp:lastPrinted>
  <dcterms:created xsi:type="dcterms:W3CDTF">2020-06-30T13:30:00Z</dcterms:created>
  <dcterms:modified xsi:type="dcterms:W3CDTF">2020-07-01T10:34:00Z</dcterms:modified>
</cp:coreProperties>
</file>