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4BB1DE" w14:textId="0EE51B8C" w:rsidR="00DE1940" w:rsidRDefault="002A141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5E73D3" wp14:editId="5CB4EE3A">
                <wp:simplePos x="0" y="0"/>
                <wp:positionH relativeFrom="column">
                  <wp:posOffset>-86995</wp:posOffset>
                </wp:positionH>
                <wp:positionV relativeFrom="paragraph">
                  <wp:posOffset>9361805</wp:posOffset>
                </wp:positionV>
                <wp:extent cx="3942080" cy="3007360"/>
                <wp:effectExtent l="0" t="0" r="0" b="2540"/>
                <wp:wrapNone/>
                <wp:docPr id="1569417765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2080" cy="300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F05477" w14:textId="10D02D62" w:rsidR="002A1418" w:rsidRPr="002A1418" w:rsidRDefault="002A1418" w:rsidP="002A1418">
                            <w:pPr>
                              <w:rPr>
                                <w:rFonts w:ascii="Atkinson Hyperlegible" w:hAnsi="Atkinson Hyperlegibl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5E73D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6.85pt;margin-top:737.15pt;width:310.4pt;height:23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" fillcolor="white [3201]" stroked="f" strokeweight=".5pt">
                <v:textbox>
                  <w:txbxContent>
                    <w:p w14:paraId="30F05477" w14:textId="10D02D62" w:rsidR="002A1418" w:rsidRPr="002A1418" w:rsidRDefault="002A1418" w:rsidP="002A1418">
                      <w:pPr>
                        <w:rPr>
                          <w:rFonts w:ascii="Atkinson Hyperlegible" w:hAnsi="Atkinson Hyperlegibl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41A3EB" wp14:editId="0886254D">
                <wp:simplePos x="0" y="0"/>
                <wp:positionH relativeFrom="column">
                  <wp:posOffset>-86995</wp:posOffset>
                </wp:positionH>
                <wp:positionV relativeFrom="paragraph">
                  <wp:posOffset>2961005</wp:posOffset>
                </wp:positionV>
                <wp:extent cx="9408160" cy="5506720"/>
                <wp:effectExtent l="0" t="0" r="15240" b="17780"/>
                <wp:wrapNone/>
                <wp:docPr id="1993838868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8160" cy="550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5CC0A0" w14:textId="77777777" w:rsidR="002A1418" w:rsidRPr="002A1418" w:rsidRDefault="002A1418" w:rsidP="002A1418">
                            <w:pPr>
                              <w:rPr>
                                <w:rFonts w:ascii="Atkinson Hyperlegible" w:hAnsi="Atkinson Hyperlegible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1A3EB" id="_x0000_s1027" type="#_x0000_t202" style="position:absolute;margin-left:-6.85pt;margin-top:233.15pt;width:740.8pt;height:43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" fillcolor="white [3201]" strokecolor="white [3212]" strokeweight=".5pt">
                <v:textbox>
                  <w:txbxContent>
                    <w:p w14:paraId="105CC0A0" w14:textId="77777777" w:rsidR="002A1418" w:rsidRPr="002A1418" w:rsidRDefault="002A1418" w:rsidP="002A1418">
                      <w:pPr>
                        <w:rPr>
                          <w:rFonts w:ascii="Atkinson Hyperlegible" w:hAnsi="Atkinson Hyperlegible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D9CCB" wp14:editId="7B0EF97D">
                <wp:simplePos x="0" y="0"/>
                <wp:positionH relativeFrom="column">
                  <wp:posOffset>-86995</wp:posOffset>
                </wp:positionH>
                <wp:positionV relativeFrom="paragraph">
                  <wp:posOffset>258445</wp:posOffset>
                </wp:positionV>
                <wp:extent cx="9408160" cy="2052320"/>
                <wp:effectExtent l="0" t="0" r="2540" b="5080"/>
                <wp:wrapNone/>
                <wp:docPr id="1503087941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8160" cy="2052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4611CC" w14:textId="03D28F86" w:rsidR="002A1418" w:rsidRPr="002A1418" w:rsidRDefault="002A1418">
                            <w:pPr>
                              <w:rPr>
                                <w:rFonts w:ascii="Atkinson Hyperlegible" w:hAnsi="Atkinson Hyperlegibl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5D9CCB" id="_x0000_s1028" type="#_x0000_t202" style="position:absolute;margin-left:-6.85pt;margin-top:20.35pt;width:740.8pt;height:161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" fillcolor="white [3201]" stroked="f" strokeweight=".5pt">
                <v:textbox>
                  <w:txbxContent>
                    <w:p w14:paraId="374611CC" w14:textId="03D28F86" w:rsidR="002A1418" w:rsidRPr="002A1418" w:rsidRDefault="002A1418">
                      <w:pPr>
                        <w:rPr>
                          <w:rFonts w:ascii="Atkinson Hyperlegible" w:hAnsi="Atkinson Hyperlegibl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1" layoutInCell="1" allowOverlap="1" wp14:anchorId="1B6CC452" wp14:editId="1D51BC3D">
            <wp:simplePos x="0" y="0"/>
            <wp:positionH relativeFrom="column">
              <wp:posOffset>-676910</wp:posOffset>
            </wp:positionH>
            <wp:positionV relativeFrom="paragraph">
              <wp:posOffset>-637540</wp:posOffset>
            </wp:positionV>
            <wp:extent cx="10281600" cy="14569200"/>
            <wp:effectExtent l="0" t="0" r="5715" b="0"/>
            <wp:wrapNone/>
            <wp:docPr id="9671200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2002" name="Grafik 9671200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1600" cy="1456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E1940" w:rsidSect="002A1418">
      <w:pgSz w:w="16840" w:h="2382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tkinson Hyperlegible">
    <w:panose1 w:val="00000000000000000000"/>
    <w:charset w:val="00"/>
    <w:family w:val="auto"/>
    <w:notTrueType/>
    <w:pitch w:val="variable"/>
    <w:sig w:usb0="00000027" w:usb1="00000000" w:usb2="00000000" w:usb3="00000000" w:csb0="00000083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18"/>
    <w:rsid w:val="002A1418"/>
    <w:rsid w:val="00522D83"/>
    <w:rsid w:val="008604AB"/>
    <w:rsid w:val="008E5192"/>
    <w:rsid w:val="00912C4D"/>
    <w:rsid w:val="0098575E"/>
    <w:rsid w:val="00DE1940"/>
    <w:rsid w:val="00E7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533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A1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A1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A14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A14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A14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A14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A14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A14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A14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A14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A14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A14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A141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A141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A141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A141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A141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A14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A14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A1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A14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A1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A14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A141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A141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A141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A14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A141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A14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KKHD_Plakatvorlage_Gruendungsfest.dotx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Atelier Hemberger</dc:creator>
  <cp:keywords/>
  <dc:description/>
  <cp:lastModifiedBy>Atelier Hemberger</cp:lastModifiedBy>
  <cp:revision>1</cp:revision>
  <dcterms:created xsi:type="dcterms:W3CDTF">2026-07-27T19:23:00Z</dcterms:created>
  <dcterms:modified xsi:type="dcterms:W3CDTF">2026-07-27T19:34:00Z</dcterms:modified>
</cp:coreProperties>
</file>